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1134"/>
        <w:gridCol w:w="5067"/>
      </w:tblGrid>
      <w:tr w:rsidR="00807C1E" w:rsidRPr="00DF2BF9" w14:paraId="32FD2D05" w14:textId="77777777">
        <w:tc>
          <w:tcPr>
            <w:tcW w:w="4644" w:type="dxa"/>
          </w:tcPr>
          <w:p w14:paraId="38B481E3" w14:textId="77777777" w:rsidR="00807C1E" w:rsidRPr="00DF2BF9" w:rsidRDefault="00DC7B8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DF2BF9">
              <w:rPr>
                <w:rFonts w:asciiTheme="minorHAnsi" w:hAnsiTheme="minorHAnsi" w:cstheme="minorHAnsi"/>
                <w:noProof/>
              </w:rPr>
              <w:drawing>
                <wp:anchor distT="0" distB="0" distL="0" distR="0" simplePos="0" relativeHeight="251655168" behindDoc="0" locked="0" layoutInCell="1" allowOverlap="1" wp14:anchorId="5B2F6762" wp14:editId="449DFE08">
                  <wp:simplePos x="0" y="0"/>
                  <wp:positionH relativeFrom="column">
                    <wp:posOffset>503828</wp:posOffset>
                  </wp:positionH>
                  <wp:positionV relativeFrom="paragraph">
                    <wp:posOffset>297</wp:posOffset>
                  </wp:positionV>
                  <wp:extent cx="1323320" cy="1040130"/>
                  <wp:effectExtent l="0" t="0" r="0" b="1270"/>
                  <wp:wrapSquare wrapText="largest"/>
                  <wp:docPr id="9" name="Ké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Kép 2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320" cy="10401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</w:tcPr>
          <w:p w14:paraId="7FE7B887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</w:rPr>
            </w:pPr>
          </w:p>
          <w:p w14:paraId="779F15CA" w14:textId="77777777" w:rsidR="00807C1E" w:rsidRPr="00DF2BF9" w:rsidRDefault="00807C1E">
            <w:pPr>
              <w:rPr>
                <w:rFonts w:asciiTheme="minorHAnsi" w:hAnsiTheme="minorHAnsi" w:cstheme="minorHAnsi"/>
              </w:rPr>
            </w:pPr>
          </w:p>
          <w:p w14:paraId="2D13E53D" w14:textId="77777777" w:rsidR="00807C1E" w:rsidRPr="00DF2BF9" w:rsidRDefault="00807C1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7" w:type="dxa"/>
          </w:tcPr>
          <w:p w14:paraId="6F4E1C90" w14:textId="77777777" w:rsidR="00DF2BF9" w:rsidRPr="00DF2BF9" w:rsidRDefault="00DF2BF9" w:rsidP="00DF2BF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F2BF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QueSoft Kft</w:t>
            </w:r>
          </w:p>
          <w:p w14:paraId="22AAC47D" w14:textId="77777777" w:rsidR="00DF2BF9" w:rsidRPr="00DF2BF9" w:rsidRDefault="00DF2BF9" w:rsidP="00DF2BF9">
            <w:pPr>
              <w:ind w:right="-108"/>
              <w:rPr>
                <w:rFonts w:asciiTheme="minorHAnsi" w:hAnsiTheme="minorHAnsi" w:cstheme="minorHAnsi"/>
                <w:sz w:val="24"/>
                <w:szCs w:val="24"/>
              </w:rPr>
            </w:pPr>
            <w:r w:rsidRPr="00DF2BF9">
              <w:rPr>
                <w:rFonts w:asciiTheme="minorHAnsi" w:hAnsiTheme="minorHAnsi" w:cstheme="minorHAnsi"/>
                <w:sz w:val="24"/>
                <w:szCs w:val="24"/>
              </w:rPr>
              <w:t>8924 Alsónemesapáti, Kossuth Lajos utca 57.</w:t>
            </w:r>
          </w:p>
          <w:p w14:paraId="0C40B2C6" w14:textId="77777777" w:rsidR="00DF2BF9" w:rsidRPr="00DF2BF9" w:rsidRDefault="00DF2BF9" w:rsidP="00DF2BF9">
            <w:pPr>
              <w:ind w:left="-66" w:firstLine="66"/>
              <w:rPr>
                <w:rFonts w:asciiTheme="minorHAnsi" w:hAnsiTheme="minorHAnsi" w:cstheme="minorHAnsi"/>
                <w:sz w:val="24"/>
                <w:szCs w:val="24"/>
              </w:rPr>
            </w:pPr>
            <w:r w:rsidRPr="00DF2BF9">
              <w:rPr>
                <w:rFonts w:asciiTheme="minorHAnsi" w:hAnsiTheme="minorHAnsi" w:cstheme="minorHAnsi"/>
                <w:sz w:val="24"/>
                <w:szCs w:val="24"/>
              </w:rPr>
              <w:t>Tel: 06-30-949-6445</w:t>
            </w:r>
          </w:p>
          <w:p w14:paraId="291714B9" w14:textId="77777777" w:rsidR="00DF2BF9" w:rsidRPr="00DF2BF9" w:rsidRDefault="00DF2BF9" w:rsidP="00DF2BF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hyperlink r:id="rId8" w:history="1">
              <w:r w:rsidRPr="00DF2BF9">
                <w:rPr>
                  <w:rStyle w:val="Hiperhivatkozs"/>
                  <w:rFonts w:asciiTheme="minorHAnsi" w:hAnsiTheme="minorHAnsi" w:cstheme="minorHAnsi"/>
                  <w:sz w:val="24"/>
                  <w:szCs w:val="24"/>
                </w:rPr>
                <w:t>it@quesoft.hu</w:t>
              </w:r>
            </w:hyperlink>
            <w:r w:rsidRPr="00DF2BF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582B8EC" w14:textId="77777777" w:rsidR="00807C1E" w:rsidRPr="00DF2BF9" w:rsidRDefault="00DF2BF9" w:rsidP="00DF2BF9">
            <w:pPr>
              <w:snapToGrid w:val="0"/>
              <w:rPr>
                <w:rFonts w:asciiTheme="minorHAnsi" w:hAnsiTheme="minorHAnsi" w:cstheme="minorHAnsi"/>
              </w:rPr>
            </w:pPr>
            <w:r w:rsidRPr="00DF2BF9">
              <w:rPr>
                <w:rFonts w:asciiTheme="minorHAnsi" w:hAnsiTheme="minorHAnsi" w:cstheme="minorHAnsi"/>
                <w:sz w:val="24"/>
                <w:szCs w:val="24"/>
              </w:rPr>
              <w:t xml:space="preserve">Számlaszám: </w:t>
            </w:r>
            <w:r w:rsidR="00CB3E6B" w:rsidRPr="00CB3E6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10701214-73027843-51100005</w:t>
            </w:r>
          </w:p>
        </w:tc>
      </w:tr>
    </w:tbl>
    <w:p w14:paraId="35B4F940" w14:textId="77777777" w:rsidR="00807C1E" w:rsidRPr="00DF2BF9" w:rsidRDefault="00807C1E">
      <w:pPr>
        <w:pBdr>
          <w:bottom w:val="single" w:sz="8" w:space="0" w:color="000000"/>
        </w:pBdr>
        <w:rPr>
          <w:rFonts w:asciiTheme="minorHAnsi" w:hAnsiTheme="minorHAnsi" w:cstheme="minorHAnsi"/>
        </w:rPr>
      </w:pPr>
    </w:p>
    <w:p w14:paraId="7ACADD52" w14:textId="77777777" w:rsidR="00807C1E" w:rsidRPr="00DF2BF9" w:rsidRDefault="00807C1E">
      <w:pPr>
        <w:jc w:val="center"/>
        <w:rPr>
          <w:rFonts w:asciiTheme="minorHAnsi" w:hAnsiTheme="minorHAnsi" w:cstheme="minorHAnsi"/>
          <w:b/>
          <w:sz w:val="16"/>
          <w:szCs w:val="16"/>
        </w:rPr>
      </w:pPr>
      <w:r w:rsidRPr="00DF2BF9">
        <w:rPr>
          <w:rFonts w:asciiTheme="minorHAnsi" w:hAnsiTheme="minorHAnsi" w:cstheme="minorHAnsi"/>
          <w:b/>
          <w:color w:val="000000"/>
        </w:rPr>
        <w:t>Tárhely szolgáltatás igénylőlap és szerződés</w:t>
      </w:r>
    </w:p>
    <w:tbl>
      <w:tblPr>
        <w:tblW w:w="12422" w:type="dxa"/>
        <w:tblInd w:w="-18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"/>
        <w:gridCol w:w="25"/>
        <w:gridCol w:w="14"/>
        <w:gridCol w:w="40"/>
        <w:gridCol w:w="3021"/>
        <w:gridCol w:w="1200"/>
        <w:gridCol w:w="855"/>
        <w:gridCol w:w="1200"/>
        <w:gridCol w:w="915"/>
        <w:gridCol w:w="416"/>
        <w:gridCol w:w="20"/>
        <w:gridCol w:w="3065"/>
        <w:gridCol w:w="40"/>
        <w:gridCol w:w="40"/>
        <w:gridCol w:w="1348"/>
        <w:gridCol w:w="40"/>
        <w:gridCol w:w="42"/>
      </w:tblGrid>
      <w:tr w:rsidR="00807C1E" w:rsidRPr="00DF2BF9" w14:paraId="5FB16431" w14:textId="77777777" w:rsidTr="006A489D">
        <w:trPr>
          <w:gridBefore w:val="2"/>
          <w:gridAfter w:val="3"/>
          <w:wBefore w:w="166" w:type="dxa"/>
          <w:wAfter w:w="1430" w:type="dxa"/>
        </w:trPr>
        <w:tc>
          <w:tcPr>
            <w:tcW w:w="10746" w:type="dxa"/>
            <w:gridSpan w:val="10"/>
          </w:tcPr>
          <w:p w14:paraId="53998128" w14:textId="77777777" w:rsidR="00807C1E" w:rsidRPr="00DF2BF9" w:rsidRDefault="00807C1E">
            <w:pPr>
              <w:snapToGrid w:val="0"/>
              <w:ind w:left="39"/>
              <w:rPr>
                <w:rFonts w:asciiTheme="minorHAnsi" w:hAnsiTheme="minorHAnsi" w:cstheme="minorHAnsi"/>
                <w:sz w:val="16"/>
                <w:szCs w:val="16"/>
              </w:rPr>
            </w:pPr>
            <w:r w:rsidRPr="00DF2BF9">
              <w:rPr>
                <w:rFonts w:asciiTheme="minorHAnsi" w:hAnsiTheme="minorHAnsi" w:cstheme="minorHAnsi"/>
                <w:b/>
                <w:sz w:val="16"/>
                <w:szCs w:val="16"/>
              </w:rPr>
              <w:t>Megrendelő adatai</w:t>
            </w:r>
          </w:p>
        </w:tc>
        <w:tc>
          <w:tcPr>
            <w:tcW w:w="40" w:type="dxa"/>
          </w:tcPr>
          <w:p w14:paraId="42FCCACD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" w:type="dxa"/>
          </w:tcPr>
          <w:p w14:paraId="76FCEA31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07C1E" w:rsidRPr="00DF2BF9" w14:paraId="2C98CB17" w14:textId="77777777" w:rsidTr="006A489D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166" w:type="dxa"/>
          <w:wAfter w:w="1430" w:type="dxa"/>
          <w:trHeight w:val="146"/>
        </w:trPr>
        <w:tc>
          <w:tcPr>
            <w:tcW w:w="3075" w:type="dxa"/>
            <w:gridSpan w:val="3"/>
          </w:tcPr>
          <w:p w14:paraId="335D9886" w14:textId="77777777" w:rsidR="00807C1E" w:rsidRPr="00DF2BF9" w:rsidRDefault="00807C1E">
            <w:pPr>
              <w:snapToGrid w:val="0"/>
              <w:ind w:left="39"/>
              <w:rPr>
                <w:rFonts w:asciiTheme="minorHAnsi" w:hAnsiTheme="minorHAnsi" w:cstheme="minorHAnsi"/>
                <w:sz w:val="16"/>
                <w:szCs w:val="16"/>
              </w:rPr>
            </w:pPr>
            <w:r w:rsidRPr="00DF2BF9">
              <w:rPr>
                <w:rFonts w:asciiTheme="minorHAnsi" w:hAnsiTheme="minorHAnsi" w:cstheme="minorHAnsi"/>
                <w:sz w:val="16"/>
                <w:szCs w:val="16"/>
              </w:rPr>
              <w:t>Név:</w:t>
            </w:r>
          </w:p>
        </w:tc>
        <w:tc>
          <w:tcPr>
            <w:tcW w:w="7751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28B115A9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07C1E" w:rsidRPr="00DF2BF9" w14:paraId="548E625F" w14:textId="77777777" w:rsidTr="006A489D">
        <w:trPr>
          <w:gridBefore w:val="2"/>
          <w:gridAfter w:val="3"/>
          <w:wBefore w:w="166" w:type="dxa"/>
          <w:wAfter w:w="1430" w:type="dxa"/>
          <w:trHeight w:hRule="exact" w:val="100"/>
        </w:trPr>
        <w:tc>
          <w:tcPr>
            <w:tcW w:w="3075" w:type="dxa"/>
            <w:gridSpan w:val="3"/>
          </w:tcPr>
          <w:p w14:paraId="7CB3EAE6" w14:textId="77777777" w:rsidR="00807C1E" w:rsidRPr="00DF2BF9" w:rsidRDefault="00807C1E">
            <w:pPr>
              <w:snapToGrid w:val="0"/>
              <w:spacing w:line="120" w:lineRule="exact"/>
              <w:ind w:left="39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7671" w:type="dxa"/>
            <w:gridSpan w:val="7"/>
            <w:tcBorders>
              <w:bottom w:val="single" w:sz="4" w:space="0" w:color="808080"/>
            </w:tcBorders>
          </w:tcPr>
          <w:p w14:paraId="1D476694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40" w:type="dxa"/>
          </w:tcPr>
          <w:p w14:paraId="5736FA54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40" w:type="dxa"/>
          </w:tcPr>
          <w:p w14:paraId="732E5C0D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807C1E" w:rsidRPr="00DF2BF9" w14:paraId="16721173" w14:textId="77777777" w:rsidTr="006A489D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166" w:type="dxa"/>
          <w:wAfter w:w="1430" w:type="dxa"/>
        </w:trPr>
        <w:tc>
          <w:tcPr>
            <w:tcW w:w="3075" w:type="dxa"/>
            <w:gridSpan w:val="3"/>
          </w:tcPr>
          <w:p w14:paraId="7560B5E4" w14:textId="77777777" w:rsidR="00807C1E" w:rsidRPr="00DF2BF9" w:rsidRDefault="00807C1E">
            <w:pPr>
              <w:snapToGrid w:val="0"/>
              <w:ind w:left="39"/>
              <w:rPr>
                <w:rFonts w:asciiTheme="minorHAnsi" w:hAnsiTheme="minorHAnsi" w:cstheme="minorHAnsi"/>
                <w:sz w:val="16"/>
                <w:szCs w:val="16"/>
              </w:rPr>
            </w:pPr>
            <w:r w:rsidRPr="00DF2BF9">
              <w:rPr>
                <w:rFonts w:asciiTheme="minorHAnsi" w:hAnsiTheme="minorHAnsi" w:cstheme="minorHAnsi"/>
                <w:sz w:val="16"/>
                <w:szCs w:val="16"/>
              </w:rPr>
              <w:t>Adószám / Szem. Ig. szám:</w:t>
            </w:r>
          </w:p>
        </w:tc>
        <w:tc>
          <w:tcPr>
            <w:tcW w:w="7751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2EF4CD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07C1E" w:rsidRPr="00DF2BF9" w14:paraId="1AD2671A" w14:textId="77777777" w:rsidTr="006A489D">
        <w:trPr>
          <w:gridBefore w:val="2"/>
          <w:gridAfter w:val="3"/>
          <w:wBefore w:w="166" w:type="dxa"/>
          <w:wAfter w:w="1430" w:type="dxa"/>
          <w:trHeight w:hRule="exact" w:val="100"/>
        </w:trPr>
        <w:tc>
          <w:tcPr>
            <w:tcW w:w="3075" w:type="dxa"/>
            <w:gridSpan w:val="3"/>
          </w:tcPr>
          <w:p w14:paraId="31142C5D" w14:textId="77777777" w:rsidR="00807C1E" w:rsidRPr="00DF2BF9" w:rsidRDefault="00807C1E">
            <w:pPr>
              <w:tabs>
                <w:tab w:val="left" w:pos="1032"/>
              </w:tabs>
              <w:snapToGrid w:val="0"/>
              <w:spacing w:line="120" w:lineRule="exact"/>
              <w:ind w:left="39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7671" w:type="dxa"/>
            <w:gridSpan w:val="7"/>
            <w:tcBorders>
              <w:top w:val="single" w:sz="4" w:space="0" w:color="808080"/>
              <w:bottom w:val="single" w:sz="4" w:space="0" w:color="808080"/>
            </w:tcBorders>
          </w:tcPr>
          <w:p w14:paraId="6DF6BF7A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40" w:type="dxa"/>
          </w:tcPr>
          <w:p w14:paraId="2E1CA767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40" w:type="dxa"/>
          </w:tcPr>
          <w:p w14:paraId="1C4EEC78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807C1E" w:rsidRPr="00DF2BF9" w14:paraId="28F8C835" w14:textId="77777777" w:rsidTr="006A489D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166" w:type="dxa"/>
          <w:wAfter w:w="1430" w:type="dxa"/>
        </w:trPr>
        <w:tc>
          <w:tcPr>
            <w:tcW w:w="3075" w:type="dxa"/>
            <w:gridSpan w:val="3"/>
          </w:tcPr>
          <w:p w14:paraId="14CA0A11" w14:textId="77777777" w:rsidR="00807C1E" w:rsidRPr="00DF2BF9" w:rsidRDefault="00807C1E">
            <w:pPr>
              <w:tabs>
                <w:tab w:val="left" w:pos="1032"/>
              </w:tabs>
              <w:snapToGrid w:val="0"/>
              <w:ind w:left="39"/>
              <w:rPr>
                <w:rFonts w:asciiTheme="minorHAnsi" w:hAnsiTheme="minorHAnsi" w:cstheme="minorHAnsi"/>
                <w:sz w:val="16"/>
                <w:szCs w:val="16"/>
              </w:rPr>
            </w:pPr>
            <w:r w:rsidRPr="00DF2BF9">
              <w:rPr>
                <w:rFonts w:asciiTheme="minorHAnsi" w:hAnsiTheme="minorHAnsi" w:cstheme="minorHAnsi"/>
                <w:sz w:val="16"/>
                <w:szCs w:val="16"/>
              </w:rPr>
              <w:t>Cím:</w:t>
            </w:r>
            <w:r w:rsidRPr="00DF2BF9">
              <w:rPr>
                <w:rFonts w:asciiTheme="minorHAnsi" w:hAnsiTheme="minorHAnsi" w:cstheme="minorHAnsi"/>
                <w:sz w:val="16"/>
                <w:szCs w:val="16"/>
              </w:rPr>
              <w:tab/>
            </w:r>
          </w:p>
        </w:tc>
        <w:tc>
          <w:tcPr>
            <w:tcW w:w="7751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F0FBCE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07C1E" w:rsidRPr="00DF2BF9" w14:paraId="2104215A" w14:textId="77777777" w:rsidTr="006A489D">
        <w:trPr>
          <w:gridBefore w:val="2"/>
          <w:gridAfter w:val="3"/>
          <w:wBefore w:w="166" w:type="dxa"/>
          <w:wAfter w:w="1430" w:type="dxa"/>
          <w:trHeight w:hRule="exact" w:val="100"/>
        </w:trPr>
        <w:tc>
          <w:tcPr>
            <w:tcW w:w="3075" w:type="dxa"/>
            <w:gridSpan w:val="3"/>
          </w:tcPr>
          <w:p w14:paraId="6B255FD6" w14:textId="77777777" w:rsidR="00807C1E" w:rsidRPr="00DF2BF9" w:rsidRDefault="00807C1E">
            <w:pPr>
              <w:snapToGrid w:val="0"/>
              <w:spacing w:line="120" w:lineRule="exact"/>
              <w:ind w:left="39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7671" w:type="dxa"/>
            <w:gridSpan w:val="7"/>
            <w:tcBorders>
              <w:top w:val="single" w:sz="4" w:space="0" w:color="808080"/>
              <w:bottom w:val="single" w:sz="4" w:space="0" w:color="808080"/>
            </w:tcBorders>
          </w:tcPr>
          <w:p w14:paraId="13DA72A1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40" w:type="dxa"/>
          </w:tcPr>
          <w:p w14:paraId="3E6C54E4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40" w:type="dxa"/>
          </w:tcPr>
          <w:p w14:paraId="5D0196D4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807C1E" w:rsidRPr="00DF2BF9" w14:paraId="0430B00C" w14:textId="77777777" w:rsidTr="006A489D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166" w:type="dxa"/>
          <w:wAfter w:w="1430" w:type="dxa"/>
        </w:trPr>
        <w:tc>
          <w:tcPr>
            <w:tcW w:w="3075" w:type="dxa"/>
            <w:gridSpan w:val="3"/>
          </w:tcPr>
          <w:p w14:paraId="36804779" w14:textId="77777777" w:rsidR="00807C1E" w:rsidRPr="00DF2BF9" w:rsidRDefault="00807C1E">
            <w:pPr>
              <w:snapToGrid w:val="0"/>
              <w:ind w:left="39"/>
              <w:rPr>
                <w:rFonts w:asciiTheme="minorHAnsi" w:hAnsiTheme="minorHAnsi" w:cstheme="minorHAnsi"/>
                <w:sz w:val="16"/>
                <w:szCs w:val="16"/>
              </w:rPr>
            </w:pPr>
            <w:r w:rsidRPr="00DF2BF9">
              <w:rPr>
                <w:rFonts w:asciiTheme="minorHAnsi" w:hAnsiTheme="minorHAnsi" w:cstheme="minorHAnsi"/>
                <w:sz w:val="16"/>
                <w:szCs w:val="16"/>
              </w:rPr>
              <w:t>Levelezési cím:</w:t>
            </w:r>
          </w:p>
        </w:tc>
        <w:tc>
          <w:tcPr>
            <w:tcW w:w="7751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42B543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07C1E" w:rsidRPr="00DF2BF9" w14:paraId="6CE28E06" w14:textId="77777777" w:rsidTr="006A489D">
        <w:trPr>
          <w:gridBefore w:val="2"/>
          <w:gridAfter w:val="3"/>
          <w:wBefore w:w="166" w:type="dxa"/>
          <w:wAfter w:w="1430" w:type="dxa"/>
          <w:trHeight w:hRule="exact" w:val="100"/>
        </w:trPr>
        <w:tc>
          <w:tcPr>
            <w:tcW w:w="3075" w:type="dxa"/>
            <w:gridSpan w:val="3"/>
          </w:tcPr>
          <w:p w14:paraId="5ADE74A1" w14:textId="77777777" w:rsidR="00807C1E" w:rsidRPr="00DF2BF9" w:rsidRDefault="00807C1E">
            <w:pPr>
              <w:snapToGrid w:val="0"/>
              <w:spacing w:line="120" w:lineRule="exact"/>
              <w:ind w:left="39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7671" w:type="dxa"/>
            <w:gridSpan w:val="7"/>
            <w:tcBorders>
              <w:top w:val="single" w:sz="4" w:space="0" w:color="808080"/>
              <w:bottom w:val="single" w:sz="4" w:space="0" w:color="808080"/>
            </w:tcBorders>
          </w:tcPr>
          <w:p w14:paraId="232D2E24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40" w:type="dxa"/>
          </w:tcPr>
          <w:p w14:paraId="174FD2E7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40" w:type="dxa"/>
          </w:tcPr>
          <w:p w14:paraId="6C5AA7C1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807C1E" w:rsidRPr="00DF2BF9" w14:paraId="55E6E8CD" w14:textId="77777777" w:rsidTr="006A489D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166" w:type="dxa"/>
          <w:wAfter w:w="1430" w:type="dxa"/>
        </w:trPr>
        <w:tc>
          <w:tcPr>
            <w:tcW w:w="3075" w:type="dxa"/>
            <w:gridSpan w:val="3"/>
          </w:tcPr>
          <w:p w14:paraId="4A6F6035" w14:textId="77777777" w:rsidR="00807C1E" w:rsidRPr="00DF2BF9" w:rsidRDefault="00807C1E">
            <w:pPr>
              <w:snapToGrid w:val="0"/>
              <w:ind w:left="39"/>
              <w:rPr>
                <w:rFonts w:asciiTheme="minorHAnsi" w:hAnsiTheme="minorHAnsi" w:cstheme="minorHAnsi"/>
                <w:sz w:val="16"/>
                <w:szCs w:val="16"/>
              </w:rPr>
            </w:pPr>
            <w:r w:rsidRPr="00DF2BF9">
              <w:rPr>
                <w:rFonts w:asciiTheme="minorHAnsi" w:hAnsiTheme="minorHAnsi" w:cstheme="minorHAnsi"/>
                <w:sz w:val="16"/>
                <w:szCs w:val="16"/>
              </w:rPr>
              <w:t>Telefonszám:</w:t>
            </w:r>
          </w:p>
        </w:tc>
        <w:tc>
          <w:tcPr>
            <w:tcW w:w="7751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CABDFA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07C1E" w:rsidRPr="00DF2BF9" w14:paraId="7B894461" w14:textId="77777777" w:rsidTr="006A489D">
        <w:trPr>
          <w:gridBefore w:val="2"/>
          <w:gridAfter w:val="3"/>
          <w:wBefore w:w="166" w:type="dxa"/>
          <w:wAfter w:w="1430" w:type="dxa"/>
          <w:trHeight w:hRule="exact" w:val="100"/>
        </w:trPr>
        <w:tc>
          <w:tcPr>
            <w:tcW w:w="3075" w:type="dxa"/>
            <w:gridSpan w:val="3"/>
          </w:tcPr>
          <w:p w14:paraId="167DD72B" w14:textId="77777777" w:rsidR="00807C1E" w:rsidRPr="00DF2BF9" w:rsidRDefault="00807C1E">
            <w:pPr>
              <w:snapToGrid w:val="0"/>
              <w:spacing w:line="120" w:lineRule="exact"/>
              <w:ind w:left="39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7671" w:type="dxa"/>
            <w:gridSpan w:val="7"/>
            <w:tcBorders>
              <w:top w:val="single" w:sz="4" w:space="0" w:color="808080"/>
              <w:bottom w:val="single" w:sz="4" w:space="0" w:color="808080"/>
            </w:tcBorders>
          </w:tcPr>
          <w:p w14:paraId="74B4462A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40" w:type="dxa"/>
          </w:tcPr>
          <w:p w14:paraId="42F4A647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40" w:type="dxa"/>
          </w:tcPr>
          <w:p w14:paraId="3E9BD6B9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807C1E" w:rsidRPr="00DF2BF9" w14:paraId="36B31E70" w14:textId="77777777" w:rsidTr="006A489D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166" w:type="dxa"/>
          <w:wAfter w:w="1430" w:type="dxa"/>
        </w:trPr>
        <w:tc>
          <w:tcPr>
            <w:tcW w:w="3075" w:type="dxa"/>
            <w:gridSpan w:val="3"/>
          </w:tcPr>
          <w:p w14:paraId="5C1140E3" w14:textId="77777777" w:rsidR="00807C1E" w:rsidRPr="00DF2BF9" w:rsidRDefault="00807C1E">
            <w:pPr>
              <w:snapToGrid w:val="0"/>
              <w:ind w:left="39"/>
              <w:rPr>
                <w:rFonts w:asciiTheme="minorHAnsi" w:hAnsiTheme="minorHAnsi" w:cstheme="minorHAnsi"/>
                <w:sz w:val="16"/>
                <w:szCs w:val="16"/>
              </w:rPr>
            </w:pPr>
            <w:r w:rsidRPr="00DF2BF9">
              <w:rPr>
                <w:rFonts w:asciiTheme="minorHAnsi" w:hAnsiTheme="minorHAnsi" w:cstheme="minorHAnsi"/>
                <w:sz w:val="16"/>
                <w:szCs w:val="16"/>
              </w:rPr>
              <w:t>Fax szám:</w:t>
            </w:r>
          </w:p>
        </w:tc>
        <w:tc>
          <w:tcPr>
            <w:tcW w:w="7751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F323DA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07C1E" w:rsidRPr="00DF2BF9" w14:paraId="02B8C92B" w14:textId="77777777" w:rsidTr="006A489D">
        <w:trPr>
          <w:gridBefore w:val="2"/>
          <w:gridAfter w:val="3"/>
          <w:wBefore w:w="166" w:type="dxa"/>
          <w:wAfter w:w="1430" w:type="dxa"/>
          <w:trHeight w:hRule="exact" w:val="100"/>
        </w:trPr>
        <w:tc>
          <w:tcPr>
            <w:tcW w:w="3075" w:type="dxa"/>
            <w:gridSpan w:val="3"/>
          </w:tcPr>
          <w:p w14:paraId="10A38A07" w14:textId="77777777" w:rsidR="00807C1E" w:rsidRPr="00DF2BF9" w:rsidRDefault="00807C1E">
            <w:pPr>
              <w:snapToGrid w:val="0"/>
              <w:spacing w:line="120" w:lineRule="exact"/>
              <w:ind w:left="39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7671" w:type="dxa"/>
            <w:gridSpan w:val="7"/>
            <w:tcBorders>
              <w:top w:val="single" w:sz="4" w:space="0" w:color="808080"/>
              <w:bottom w:val="single" w:sz="4" w:space="0" w:color="808080"/>
            </w:tcBorders>
          </w:tcPr>
          <w:p w14:paraId="6CF2F220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40" w:type="dxa"/>
          </w:tcPr>
          <w:p w14:paraId="3F3FAFAF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40" w:type="dxa"/>
          </w:tcPr>
          <w:p w14:paraId="0943A25F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807C1E" w:rsidRPr="00DF2BF9" w14:paraId="74D67A4E" w14:textId="77777777" w:rsidTr="006A489D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166" w:type="dxa"/>
          <w:wAfter w:w="1430" w:type="dxa"/>
        </w:trPr>
        <w:tc>
          <w:tcPr>
            <w:tcW w:w="3075" w:type="dxa"/>
            <w:gridSpan w:val="3"/>
          </w:tcPr>
          <w:p w14:paraId="060A2202" w14:textId="77777777" w:rsidR="00807C1E" w:rsidRPr="00DF2BF9" w:rsidRDefault="00807C1E">
            <w:pPr>
              <w:snapToGrid w:val="0"/>
              <w:ind w:left="39"/>
              <w:rPr>
                <w:rFonts w:asciiTheme="minorHAnsi" w:hAnsiTheme="minorHAnsi" w:cstheme="minorHAnsi"/>
                <w:sz w:val="16"/>
                <w:szCs w:val="16"/>
              </w:rPr>
            </w:pPr>
            <w:r w:rsidRPr="00DF2BF9">
              <w:rPr>
                <w:rFonts w:asciiTheme="minorHAnsi" w:hAnsiTheme="minorHAnsi" w:cstheme="minorHAnsi"/>
                <w:sz w:val="16"/>
                <w:szCs w:val="16"/>
              </w:rPr>
              <w:t>E-mail cím:</w:t>
            </w:r>
          </w:p>
        </w:tc>
        <w:tc>
          <w:tcPr>
            <w:tcW w:w="7751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C760B9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07C1E" w:rsidRPr="00DF2BF9" w14:paraId="4ED064AD" w14:textId="77777777" w:rsidTr="006A489D">
        <w:trPr>
          <w:gridBefore w:val="2"/>
          <w:gridAfter w:val="3"/>
          <w:wBefore w:w="166" w:type="dxa"/>
          <w:wAfter w:w="1430" w:type="dxa"/>
          <w:trHeight w:hRule="exact" w:val="100"/>
        </w:trPr>
        <w:tc>
          <w:tcPr>
            <w:tcW w:w="3075" w:type="dxa"/>
            <w:gridSpan w:val="3"/>
          </w:tcPr>
          <w:p w14:paraId="631F0A7B" w14:textId="77777777" w:rsidR="00807C1E" w:rsidRPr="00DF2BF9" w:rsidRDefault="00807C1E">
            <w:pPr>
              <w:snapToGrid w:val="0"/>
              <w:spacing w:line="120" w:lineRule="exact"/>
              <w:ind w:left="147" w:hanging="108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7671" w:type="dxa"/>
            <w:gridSpan w:val="7"/>
          </w:tcPr>
          <w:p w14:paraId="38E1EC2C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b/>
                <w:sz w:val="8"/>
                <w:szCs w:val="8"/>
                <w:u w:val="single"/>
              </w:rPr>
            </w:pPr>
          </w:p>
        </w:tc>
        <w:tc>
          <w:tcPr>
            <w:tcW w:w="40" w:type="dxa"/>
          </w:tcPr>
          <w:p w14:paraId="4E2E2581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40" w:type="dxa"/>
          </w:tcPr>
          <w:p w14:paraId="5B61B7AE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DF2BF9" w:rsidRPr="00DF2BF9" w14:paraId="7FECA3E2" w14:textId="77777777" w:rsidTr="00DF2BF9">
        <w:trPr>
          <w:gridBefore w:val="2"/>
          <w:gridAfter w:val="6"/>
          <w:wBefore w:w="166" w:type="dxa"/>
          <w:wAfter w:w="4575" w:type="dxa"/>
        </w:trPr>
        <w:tc>
          <w:tcPr>
            <w:tcW w:w="3075" w:type="dxa"/>
            <w:gridSpan w:val="3"/>
          </w:tcPr>
          <w:p w14:paraId="2BB33237" w14:textId="61404388" w:rsidR="00DF2BF9" w:rsidRPr="00DF2BF9" w:rsidRDefault="00BA26C6" w:rsidP="00BA26C6">
            <w:pPr>
              <w:snapToGrid w:val="0"/>
              <w:ind w:left="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  <w:r w:rsidR="00DF2BF9" w:rsidRPr="00BA26C6">
              <w:rPr>
                <w:rFonts w:asciiTheme="minorHAnsi" w:hAnsiTheme="minorHAnsi" w:cstheme="minorHAnsi"/>
                <w:sz w:val="16"/>
                <w:szCs w:val="16"/>
              </w:rPr>
              <w:t>Fizetési mód:</w:t>
            </w:r>
          </w:p>
        </w:tc>
        <w:tc>
          <w:tcPr>
            <w:tcW w:w="1200" w:type="dxa"/>
          </w:tcPr>
          <w:tbl>
            <w:tblPr>
              <w:tblW w:w="0" w:type="auto"/>
              <w:tblInd w:w="622" w:type="dxa"/>
              <w:tblLayout w:type="fixed"/>
              <w:tblLook w:val="0000" w:firstRow="0" w:lastRow="0" w:firstColumn="0" w:lastColumn="0" w:noHBand="0" w:noVBand="0"/>
            </w:tblPr>
            <w:tblGrid>
              <w:gridCol w:w="408"/>
            </w:tblGrid>
            <w:tr w:rsidR="00DF2BF9" w:rsidRPr="00DF2BF9" w14:paraId="7BD652BA" w14:textId="77777777">
              <w:trPr>
                <w:trHeight w:val="266"/>
              </w:trPr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149A3B01" w14:textId="77777777" w:rsidR="00DF2BF9" w:rsidRPr="00DF2BF9" w:rsidRDefault="00580E49">
                  <w:pPr>
                    <w:snapToGrid w:val="0"/>
                    <w:jc w:val="righ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x</w:t>
                  </w:r>
                </w:p>
              </w:tc>
            </w:tr>
          </w:tbl>
          <w:p w14:paraId="6830A0B4" w14:textId="77777777" w:rsidR="00DF2BF9" w:rsidRPr="00DF2BF9" w:rsidRDefault="00DF2BF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5" w:type="dxa"/>
          </w:tcPr>
          <w:p w14:paraId="2C921240" w14:textId="77777777" w:rsidR="00DF2BF9" w:rsidRPr="00DF2BF9" w:rsidRDefault="00DF2BF9">
            <w:pPr>
              <w:snapToGrid w:val="0"/>
              <w:rPr>
                <w:rFonts w:asciiTheme="minorHAnsi" w:hAnsiTheme="minorHAnsi" w:cstheme="minorHAnsi"/>
              </w:rPr>
            </w:pPr>
            <w:r w:rsidRPr="00DF2BF9">
              <w:rPr>
                <w:rFonts w:asciiTheme="minorHAnsi" w:hAnsiTheme="minorHAnsi" w:cstheme="minorHAnsi"/>
                <w:b/>
              </w:rPr>
              <w:t>Banki átutalás</w:t>
            </w:r>
          </w:p>
        </w:tc>
        <w:tc>
          <w:tcPr>
            <w:tcW w:w="1200" w:type="dxa"/>
          </w:tcPr>
          <w:tbl>
            <w:tblPr>
              <w:tblW w:w="0" w:type="auto"/>
              <w:tblInd w:w="622" w:type="dxa"/>
              <w:tblLayout w:type="fixed"/>
              <w:tblLook w:val="0000" w:firstRow="0" w:lastRow="0" w:firstColumn="0" w:lastColumn="0" w:noHBand="0" w:noVBand="0"/>
            </w:tblPr>
            <w:tblGrid>
              <w:gridCol w:w="408"/>
            </w:tblGrid>
            <w:tr w:rsidR="00DF2BF9" w:rsidRPr="00DF2BF9" w14:paraId="0AE353F0" w14:textId="77777777">
              <w:trPr>
                <w:trHeight w:val="266"/>
              </w:trPr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7AD2FA90" w14:textId="77777777" w:rsidR="00DF2BF9" w:rsidRPr="00DF2BF9" w:rsidRDefault="00DF2BF9">
                  <w:pPr>
                    <w:snapToGrid w:val="0"/>
                    <w:jc w:val="righ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4E17C7C6" w14:textId="77777777" w:rsidR="00DF2BF9" w:rsidRPr="00DF2BF9" w:rsidRDefault="00DF2BF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15" w:type="dxa"/>
          </w:tcPr>
          <w:p w14:paraId="0157C981" w14:textId="77777777" w:rsidR="00DF2BF9" w:rsidRDefault="00DF2BF9">
            <w:pPr>
              <w:snapToGrid w:val="0"/>
              <w:ind w:right="-19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Készpénzes</w:t>
            </w:r>
          </w:p>
          <w:p w14:paraId="1FDA13C9" w14:textId="77777777" w:rsidR="00DF2BF9" w:rsidRPr="00DF2BF9" w:rsidRDefault="00DF2BF9">
            <w:pPr>
              <w:snapToGrid w:val="0"/>
              <w:ind w:right="-195"/>
              <w:rPr>
                <w:rFonts w:asciiTheme="minorHAnsi" w:hAnsiTheme="minorHAnsi" w:cstheme="minorHAnsi"/>
              </w:rPr>
            </w:pPr>
            <w:r w:rsidRPr="00DF2BF9">
              <w:rPr>
                <w:rFonts w:asciiTheme="minorHAnsi" w:hAnsiTheme="minorHAnsi" w:cstheme="minorHAnsi"/>
                <w:b/>
                <w:sz w:val="16"/>
                <w:szCs w:val="16"/>
              </w:rPr>
              <w:t>(Irodánkban)</w:t>
            </w:r>
          </w:p>
        </w:tc>
        <w:tc>
          <w:tcPr>
            <w:tcW w:w="416" w:type="dxa"/>
          </w:tcPr>
          <w:p w14:paraId="0C35C929" w14:textId="77777777" w:rsidR="00DF2BF9" w:rsidRPr="00DF2BF9" w:rsidRDefault="00DF2BF9">
            <w:pPr>
              <w:snapToGrid w:val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0" w:type="dxa"/>
          </w:tcPr>
          <w:p w14:paraId="0672DF49" w14:textId="77777777" w:rsidR="00DF2BF9" w:rsidRPr="00DF2BF9" w:rsidRDefault="00DF2BF9">
            <w:pPr>
              <w:snapToGrid w:val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807C1E" w:rsidRPr="00DF2BF9" w14:paraId="44E31F1F" w14:textId="77777777" w:rsidTr="006A489D">
        <w:trPr>
          <w:gridBefore w:val="2"/>
          <w:gridAfter w:val="3"/>
          <w:wBefore w:w="166" w:type="dxa"/>
          <w:wAfter w:w="1430" w:type="dxa"/>
          <w:trHeight w:val="239"/>
        </w:trPr>
        <w:tc>
          <w:tcPr>
            <w:tcW w:w="10746" w:type="dxa"/>
            <w:gridSpan w:val="10"/>
          </w:tcPr>
          <w:p w14:paraId="34580BAD" w14:textId="77777777" w:rsidR="00807C1E" w:rsidRPr="00DF2BF9" w:rsidRDefault="00807C1E">
            <w:pPr>
              <w:snapToGrid w:val="0"/>
              <w:ind w:left="39"/>
              <w:rPr>
                <w:rFonts w:asciiTheme="minorHAnsi" w:hAnsiTheme="minorHAnsi" w:cstheme="minorHAnsi"/>
                <w:sz w:val="16"/>
                <w:szCs w:val="16"/>
              </w:rPr>
            </w:pPr>
            <w:r w:rsidRPr="00DF2BF9">
              <w:rPr>
                <w:rFonts w:asciiTheme="minorHAnsi" w:hAnsiTheme="minorHAnsi" w:cstheme="minorHAnsi"/>
                <w:b/>
                <w:sz w:val="16"/>
                <w:szCs w:val="16"/>
              </w:rPr>
              <w:t>Kapcsolattartó adatai</w:t>
            </w:r>
          </w:p>
        </w:tc>
        <w:tc>
          <w:tcPr>
            <w:tcW w:w="40" w:type="dxa"/>
          </w:tcPr>
          <w:p w14:paraId="30C4C397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" w:type="dxa"/>
          </w:tcPr>
          <w:p w14:paraId="0790463C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07C1E" w:rsidRPr="00DF2BF9" w14:paraId="2724E790" w14:textId="77777777" w:rsidTr="006A489D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166" w:type="dxa"/>
          <w:wAfter w:w="1430" w:type="dxa"/>
          <w:trHeight w:val="239"/>
        </w:trPr>
        <w:tc>
          <w:tcPr>
            <w:tcW w:w="3075" w:type="dxa"/>
            <w:gridSpan w:val="3"/>
          </w:tcPr>
          <w:p w14:paraId="582DD25C" w14:textId="77777777" w:rsidR="00807C1E" w:rsidRPr="00DF2BF9" w:rsidRDefault="00807C1E" w:rsidP="00BA26C6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DF2BF9">
              <w:rPr>
                <w:rFonts w:asciiTheme="minorHAnsi" w:hAnsiTheme="minorHAnsi" w:cstheme="minorHAnsi"/>
                <w:sz w:val="16"/>
                <w:szCs w:val="16"/>
              </w:rPr>
              <w:t>Név:</w:t>
            </w:r>
          </w:p>
        </w:tc>
        <w:tc>
          <w:tcPr>
            <w:tcW w:w="7751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EBF50D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07C1E" w:rsidRPr="00DF2BF9" w14:paraId="0BE0B3DB" w14:textId="77777777" w:rsidTr="006A489D">
        <w:trPr>
          <w:gridBefore w:val="2"/>
          <w:gridAfter w:val="3"/>
          <w:wBefore w:w="166" w:type="dxa"/>
          <w:wAfter w:w="1430" w:type="dxa"/>
          <w:trHeight w:hRule="exact" w:val="100"/>
        </w:trPr>
        <w:tc>
          <w:tcPr>
            <w:tcW w:w="3075" w:type="dxa"/>
            <w:gridSpan w:val="3"/>
          </w:tcPr>
          <w:p w14:paraId="4DD4521C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7671" w:type="dxa"/>
            <w:gridSpan w:val="7"/>
            <w:tcBorders>
              <w:bottom w:val="single" w:sz="4" w:space="0" w:color="808080"/>
            </w:tcBorders>
          </w:tcPr>
          <w:p w14:paraId="655ECAFF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40" w:type="dxa"/>
          </w:tcPr>
          <w:p w14:paraId="009E75C7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40" w:type="dxa"/>
          </w:tcPr>
          <w:p w14:paraId="5A18FE4D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807C1E" w:rsidRPr="00DF2BF9" w14:paraId="6EB2511A" w14:textId="77777777" w:rsidTr="006A489D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166" w:type="dxa"/>
          <w:wAfter w:w="1430" w:type="dxa"/>
        </w:trPr>
        <w:tc>
          <w:tcPr>
            <w:tcW w:w="3075" w:type="dxa"/>
            <w:gridSpan w:val="3"/>
          </w:tcPr>
          <w:p w14:paraId="46609C5E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DF2BF9">
              <w:rPr>
                <w:rFonts w:asciiTheme="minorHAnsi" w:hAnsiTheme="minorHAnsi" w:cstheme="minorHAnsi"/>
                <w:sz w:val="16"/>
                <w:szCs w:val="16"/>
              </w:rPr>
              <w:t>Cím:</w:t>
            </w:r>
          </w:p>
        </w:tc>
        <w:tc>
          <w:tcPr>
            <w:tcW w:w="7751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5BAAC1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07C1E" w:rsidRPr="00DF2BF9" w14:paraId="4BEBB261" w14:textId="77777777" w:rsidTr="006A489D">
        <w:trPr>
          <w:gridBefore w:val="2"/>
          <w:gridAfter w:val="3"/>
          <w:wBefore w:w="166" w:type="dxa"/>
          <w:wAfter w:w="1430" w:type="dxa"/>
          <w:trHeight w:hRule="exact" w:val="100"/>
        </w:trPr>
        <w:tc>
          <w:tcPr>
            <w:tcW w:w="3075" w:type="dxa"/>
            <w:gridSpan w:val="3"/>
          </w:tcPr>
          <w:p w14:paraId="49DE4BFB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7671" w:type="dxa"/>
            <w:gridSpan w:val="7"/>
            <w:tcBorders>
              <w:top w:val="single" w:sz="4" w:space="0" w:color="808080"/>
              <w:bottom w:val="single" w:sz="4" w:space="0" w:color="808080"/>
            </w:tcBorders>
          </w:tcPr>
          <w:p w14:paraId="7015A77C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40" w:type="dxa"/>
          </w:tcPr>
          <w:p w14:paraId="09C72EF2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40" w:type="dxa"/>
          </w:tcPr>
          <w:p w14:paraId="3960A6CC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807C1E" w:rsidRPr="00DF2BF9" w14:paraId="553B10DE" w14:textId="77777777" w:rsidTr="006A489D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166" w:type="dxa"/>
          <w:wAfter w:w="1430" w:type="dxa"/>
        </w:trPr>
        <w:tc>
          <w:tcPr>
            <w:tcW w:w="3075" w:type="dxa"/>
            <w:gridSpan w:val="3"/>
          </w:tcPr>
          <w:p w14:paraId="2C271E03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DF2BF9">
              <w:rPr>
                <w:rFonts w:asciiTheme="minorHAnsi" w:hAnsiTheme="minorHAnsi" w:cstheme="minorHAnsi"/>
                <w:sz w:val="16"/>
                <w:szCs w:val="16"/>
              </w:rPr>
              <w:t>Telefonszám:</w:t>
            </w:r>
          </w:p>
        </w:tc>
        <w:tc>
          <w:tcPr>
            <w:tcW w:w="7751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B72CB5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07C1E" w:rsidRPr="00DF2BF9" w14:paraId="0EA4EC0A" w14:textId="77777777" w:rsidTr="006A489D">
        <w:trPr>
          <w:gridBefore w:val="2"/>
          <w:gridAfter w:val="3"/>
          <w:wBefore w:w="166" w:type="dxa"/>
          <w:wAfter w:w="1430" w:type="dxa"/>
          <w:trHeight w:hRule="exact" w:val="100"/>
        </w:trPr>
        <w:tc>
          <w:tcPr>
            <w:tcW w:w="3075" w:type="dxa"/>
            <w:gridSpan w:val="3"/>
          </w:tcPr>
          <w:p w14:paraId="5602EAE4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7671" w:type="dxa"/>
            <w:gridSpan w:val="7"/>
            <w:tcBorders>
              <w:top w:val="single" w:sz="4" w:space="0" w:color="808080"/>
              <w:bottom w:val="single" w:sz="4" w:space="0" w:color="808080"/>
            </w:tcBorders>
          </w:tcPr>
          <w:p w14:paraId="48FA094A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40" w:type="dxa"/>
          </w:tcPr>
          <w:p w14:paraId="3B433B44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40" w:type="dxa"/>
          </w:tcPr>
          <w:p w14:paraId="1D458250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807C1E" w:rsidRPr="00DF2BF9" w14:paraId="0055E45B" w14:textId="77777777" w:rsidTr="006A489D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166" w:type="dxa"/>
          <w:wAfter w:w="1430" w:type="dxa"/>
        </w:trPr>
        <w:tc>
          <w:tcPr>
            <w:tcW w:w="3075" w:type="dxa"/>
            <w:gridSpan w:val="3"/>
          </w:tcPr>
          <w:p w14:paraId="67FFFF37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DF2BF9">
              <w:rPr>
                <w:rFonts w:asciiTheme="minorHAnsi" w:hAnsiTheme="minorHAnsi" w:cstheme="minorHAnsi"/>
                <w:sz w:val="16"/>
                <w:szCs w:val="16"/>
              </w:rPr>
              <w:t>E-mail cím:</w:t>
            </w:r>
          </w:p>
        </w:tc>
        <w:tc>
          <w:tcPr>
            <w:tcW w:w="7751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EEDB09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07C1E" w:rsidRPr="00DF2BF9" w14:paraId="25B2142E" w14:textId="77777777" w:rsidTr="006A489D">
        <w:trPr>
          <w:gridBefore w:val="2"/>
          <w:gridAfter w:val="3"/>
          <w:wBefore w:w="166" w:type="dxa"/>
          <w:wAfter w:w="1430" w:type="dxa"/>
          <w:trHeight w:hRule="exact" w:val="100"/>
        </w:trPr>
        <w:tc>
          <w:tcPr>
            <w:tcW w:w="3075" w:type="dxa"/>
            <w:gridSpan w:val="3"/>
          </w:tcPr>
          <w:p w14:paraId="7A2622BD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7671" w:type="dxa"/>
            <w:gridSpan w:val="7"/>
          </w:tcPr>
          <w:p w14:paraId="240FA8E5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b/>
                <w:sz w:val="8"/>
                <w:szCs w:val="8"/>
                <w:u w:val="single"/>
              </w:rPr>
            </w:pPr>
          </w:p>
        </w:tc>
        <w:tc>
          <w:tcPr>
            <w:tcW w:w="40" w:type="dxa"/>
          </w:tcPr>
          <w:p w14:paraId="07CF2134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b/>
                <w:sz w:val="8"/>
                <w:szCs w:val="8"/>
              </w:rPr>
            </w:pPr>
          </w:p>
        </w:tc>
        <w:tc>
          <w:tcPr>
            <w:tcW w:w="40" w:type="dxa"/>
          </w:tcPr>
          <w:p w14:paraId="30396A5C" w14:textId="77777777" w:rsidR="00807C1E" w:rsidRPr="00DF2BF9" w:rsidRDefault="00807C1E">
            <w:pPr>
              <w:snapToGrid w:val="0"/>
              <w:spacing w:line="120" w:lineRule="exact"/>
              <w:rPr>
                <w:rFonts w:asciiTheme="minorHAnsi" w:hAnsiTheme="minorHAnsi" w:cstheme="minorHAnsi"/>
                <w:b/>
                <w:sz w:val="8"/>
                <w:szCs w:val="8"/>
              </w:rPr>
            </w:pPr>
          </w:p>
        </w:tc>
      </w:tr>
      <w:tr w:rsidR="00807C1E" w:rsidRPr="00DF2BF9" w14:paraId="3E62DF44" w14:textId="77777777" w:rsidTr="006A489D">
        <w:trPr>
          <w:gridBefore w:val="2"/>
          <w:gridAfter w:val="3"/>
          <w:wBefore w:w="166" w:type="dxa"/>
          <w:wAfter w:w="1430" w:type="dxa"/>
          <w:trHeight w:val="120"/>
        </w:trPr>
        <w:tc>
          <w:tcPr>
            <w:tcW w:w="10746" w:type="dxa"/>
            <w:gridSpan w:val="10"/>
          </w:tcPr>
          <w:p w14:paraId="3BBCEA80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DF2BF9">
              <w:rPr>
                <w:rFonts w:asciiTheme="minorHAnsi" w:hAnsiTheme="minorHAnsi" w:cstheme="minorHAnsi"/>
                <w:b/>
                <w:sz w:val="16"/>
                <w:szCs w:val="16"/>
              </w:rPr>
              <w:t>Domain</w:t>
            </w:r>
          </w:p>
        </w:tc>
        <w:tc>
          <w:tcPr>
            <w:tcW w:w="40" w:type="dxa"/>
          </w:tcPr>
          <w:p w14:paraId="597CF668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" w:type="dxa"/>
          </w:tcPr>
          <w:p w14:paraId="2A05DFAE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07C1E" w:rsidRPr="00DF2BF9" w14:paraId="6D96E682" w14:textId="77777777" w:rsidTr="006A489D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166" w:type="dxa"/>
          <w:wAfter w:w="1430" w:type="dxa"/>
          <w:trHeight w:val="120"/>
        </w:trPr>
        <w:tc>
          <w:tcPr>
            <w:tcW w:w="3075" w:type="dxa"/>
            <w:gridSpan w:val="3"/>
          </w:tcPr>
          <w:p w14:paraId="721C115C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DF2BF9">
              <w:rPr>
                <w:rFonts w:asciiTheme="minorHAnsi" w:hAnsiTheme="minorHAnsi" w:cstheme="minorHAnsi"/>
                <w:sz w:val="16"/>
                <w:szCs w:val="16"/>
              </w:rPr>
              <w:t>Meglévő domain névhez:</w:t>
            </w:r>
          </w:p>
        </w:tc>
        <w:tc>
          <w:tcPr>
            <w:tcW w:w="7751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D2F893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B3E6B" w:rsidRPr="00DF2BF9" w14:paraId="51DF9BE3" w14:textId="77777777" w:rsidTr="006A489D">
        <w:tblPrEx>
          <w:tblCellMar>
            <w:left w:w="108" w:type="dxa"/>
            <w:right w:w="108" w:type="dxa"/>
          </w:tblCellMar>
        </w:tblPrEx>
        <w:trPr>
          <w:gridBefore w:val="2"/>
          <w:gridAfter w:val="12"/>
          <w:wBefore w:w="166" w:type="dxa"/>
          <w:wAfter w:w="9181" w:type="dxa"/>
          <w:trHeight w:val="120"/>
        </w:trPr>
        <w:tc>
          <w:tcPr>
            <w:tcW w:w="3075" w:type="dxa"/>
            <w:gridSpan w:val="3"/>
          </w:tcPr>
          <w:p w14:paraId="5115F187" w14:textId="77777777" w:rsidR="00CB3E6B" w:rsidRPr="00DF2BF9" w:rsidRDefault="00CB3E6B">
            <w:pPr>
              <w:snapToGri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F143B" w:rsidRPr="00DF2BF9" w14:paraId="18B97353" w14:textId="77777777" w:rsidTr="00AF143B">
        <w:tblPrEx>
          <w:tblCellMar>
            <w:left w:w="108" w:type="dxa"/>
            <w:right w:w="108" w:type="dxa"/>
          </w:tblCellMar>
        </w:tblPrEx>
        <w:trPr>
          <w:gridAfter w:val="4"/>
          <w:wAfter w:w="1462" w:type="dxa"/>
        </w:trPr>
        <w:tc>
          <w:tcPr>
            <w:tcW w:w="9960" w:type="dxa"/>
            <w:gridSpan w:val="13"/>
          </w:tcPr>
          <w:tbl>
            <w:tblPr>
              <w:tblW w:w="10994" w:type="dxa"/>
              <w:tblLayout w:type="fixed"/>
              <w:tblLook w:val="04A0" w:firstRow="1" w:lastRow="0" w:firstColumn="1" w:lastColumn="0" w:noHBand="0" w:noVBand="1"/>
            </w:tblPr>
            <w:tblGrid>
              <w:gridCol w:w="2631"/>
              <w:gridCol w:w="2693"/>
              <w:gridCol w:w="2835"/>
              <w:gridCol w:w="2835"/>
            </w:tblGrid>
            <w:tr w:rsidR="00EC6EA3" w14:paraId="0CEDB504" w14:textId="77777777" w:rsidTr="00BA26C6">
              <w:trPr>
                <w:trHeight w:val="1850"/>
              </w:trPr>
              <w:tc>
                <w:tcPr>
                  <w:tcW w:w="2631" w:type="dxa"/>
                  <w:tcBorders>
                    <w:top w:val="single" w:sz="4" w:space="0" w:color="0000FF"/>
                    <w:left w:val="single" w:sz="4" w:space="0" w:color="0000FF"/>
                    <w:bottom w:val="single" w:sz="4" w:space="0" w:color="0000FF"/>
                  </w:tcBorders>
                  <w:shd w:val="clear" w:color="auto" w:fill="DBE5F1"/>
                </w:tcPr>
                <w:p w14:paraId="0A6C3720" w14:textId="77777777" w:rsidR="00AF143B" w:rsidRPr="00DF2BF9" w:rsidRDefault="00AF143B">
                  <w:pPr>
                    <w:shd w:val="clear" w:color="auto" w:fill="DBE5F1"/>
                    <w:snapToGrid w:val="0"/>
                    <w:ind w:left="-108" w:right="-108" w:firstLine="108"/>
                    <w:jc w:val="center"/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</w:pPr>
                </w:p>
                <w:p w14:paraId="748B6A10" w14:textId="77777777" w:rsidR="00AF143B" w:rsidRPr="00DF2BF9" w:rsidRDefault="00AF143B">
                  <w:pPr>
                    <w:shd w:val="clear" w:color="auto" w:fill="DBE5F1"/>
                    <w:snapToGrid w:val="0"/>
                    <w:ind w:left="-108" w:right="-108" w:firstLine="108"/>
                    <w:jc w:val="center"/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>QueSoft Alap</w:t>
                  </w:r>
                </w:p>
                <w:p w14:paraId="2370E4CC" w14:textId="77777777" w:rsidR="00AF143B" w:rsidRPr="00DF2BF9" w:rsidRDefault="00AF143B">
                  <w:pPr>
                    <w:shd w:val="clear" w:color="auto" w:fill="DBE5F1"/>
                    <w:snapToGrid w:val="0"/>
                    <w:ind w:left="-108" w:right="-108" w:firstLine="108"/>
                    <w:jc w:val="center"/>
                    <w:rPr>
                      <w:rFonts w:asciiTheme="minorHAnsi" w:hAnsiTheme="minorHAnsi" w:cstheme="minorHAnsi"/>
                      <w:bCs/>
                      <w:sz w:val="14"/>
                      <w:szCs w:val="14"/>
                    </w:rPr>
                  </w:pPr>
                  <w:r w:rsidRPr="00DF2BF9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>tárhely csomag</w:t>
                  </w:r>
                </w:p>
                <w:p w14:paraId="3D0618B0" w14:textId="77777777" w:rsidR="00AF143B" w:rsidRPr="00DF2BF9" w:rsidRDefault="00AF143B">
                  <w:pPr>
                    <w:shd w:val="clear" w:color="auto" w:fill="DBE5F1"/>
                    <w:snapToGrid w:val="0"/>
                    <w:ind w:left="-108" w:right="-108" w:firstLine="108"/>
                    <w:jc w:val="center"/>
                    <w:rPr>
                      <w:rFonts w:asciiTheme="minorHAnsi" w:hAnsiTheme="minorHAnsi" w:cstheme="minorHAnsi"/>
                      <w:bCs/>
                      <w:sz w:val="14"/>
                      <w:szCs w:val="14"/>
                    </w:rPr>
                  </w:pPr>
                </w:p>
                <w:p w14:paraId="2DEDE2B8" w14:textId="77777777" w:rsidR="00AF143B" w:rsidRDefault="00AF143B" w:rsidP="006A489D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>3</w:t>
                  </w:r>
                  <w:r w:rsidRPr="00DF2BF9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>.000 MB</w:t>
                  </w:r>
                  <w:r w:rsidR="008D03C9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 xml:space="preserve"> levelezés- és</w:t>
                  </w:r>
                  <w:r w:rsidRPr="00DF2BF9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 xml:space="preserve"> webtárhely</w:t>
                  </w:r>
                  <w:r w:rsidR="004906BE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br/>
                  </w:r>
                  <w:r w:rsidR="004906BE" w:rsidRPr="004906BE">
                    <w:rPr>
                      <w:rFonts w:asciiTheme="minorHAnsi" w:hAnsiTheme="minorHAnsi" w:cstheme="minorHAnsi"/>
                      <w:sz w:val="14"/>
                      <w:szCs w:val="14"/>
                    </w:rPr>
                    <w:t>MySQL, PostgreSQL, PHP 7, PHP 8</w:t>
                  </w:r>
                </w:p>
                <w:p w14:paraId="1A1F6AF6" w14:textId="6CE8155F" w:rsidR="00AF143B" w:rsidRDefault="007C2D6A" w:rsidP="006A489D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sz w:val="14"/>
                      <w:szCs w:val="14"/>
                    </w:rPr>
                    <w:t xml:space="preserve">Plesk </w:t>
                  </w:r>
                  <w:r w:rsidR="004906BE">
                    <w:rPr>
                      <w:rFonts w:asciiTheme="minorHAnsi" w:hAnsiTheme="minorHAnsi" w:cstheme="minorHAnsi"/>
                      <w:sz w:val="14"/>
                      <w:szCs w:val="14"/>
                    </w:rPr>
                    <w:t xml:space="preserve">admin panel, </w:t>
                  </w:r>
                  <w:r w:rsidR="00AF143B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>Let’s Enc</w:t>
                  </w:r>
                  <w:r w:rsidR="00BA26C6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>r</w:t>
                  </w:r>
                  <w:r w:rsidR="00AF143B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>ypt SSL</w:t>
                  </w:r>
                </w:p>
                <w:p w14:paraId="42572919" w14:textId="77777777" w:rsidR="00AF143B" w:rsidRPr="00DF2BF9" w:rsidRDefault="00AF143B" w:rsidP="006A489D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>1db FTP, Webmail</w:t>
                  </w:r>
                </w:p>
                <w:p w14:paraId="24D073BC" w14:textId="77777777" w:rsidR="00AF143B" w:rsidRDefault="00AF143B">
                  <w:pPr>
                    <w:shd w:val="clear" w:color="auto" w:fill="DBE5F1"/>
                    <w:snapToGrid w:val="0"/>
                    <w:ind w:left="-108" w:right="-108" w:firstLine="108"/>
                    <w:jc w:val="center"/>
                    <w:rPr>
                      <w:rFonts w:asciiTheme="minorHAnsi" w:hAnsiTheme="minorHAnsi" w:cstheme="minorHAnsi"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bCs/>
                      <w:sz w:val="14"/>
                      <w:szCs w:val="14"/>
                    </w:rPr>
                    <w:t>5</w:t>
                  </w:r>
                  <w:r w:rsidRPr="00DF2BF9">
                    <w:rPr>
                      <w:rFonts w:asciiTheme="minorHAnsi" w:hAnsiTheme="minorHAnsi" w:cstheme="minorHAnsi"/>
                      <w:bCs/>
                      <w:sz w:val="14"/>
                      <w:szCs w:val="14"/>
                    </w:rPr>
                    <w:t xml:space="preserve"> db E-mail</w:t>
                  </w:r>
                  <w:r w:rsidRPr="00DF2BF9">
                    <w:rPr>
                      <w:rFonts w:asciiTheme="minorHAnsi" w:hAnsiTheme="minorHAnsi" w:cstheme="minorHAnsi"/>
                      <w:sz w:val="14"/>
                      <w:szCs w:val="14"/>
                    </w:rPr>
                    <w:t xml:space="preserve"> cím</w:t>
                  </w:r>
                  <w:r>
                    <w:rPr>
                      <w:rFonts w:asciiTheme="minorHAnsi" w:hAnsiTheme="minorHAnsi" w:cstheme="minorHAnsi"/>
                      <w:sz w:val="14"/>
                      <w:szCs w:val="14"/>
                    </w:rPr>
                    <w:br/>
                    <w:t>Napi biztonsági mentés</w:t>
                  </w:r>
                </w:p>
                <w:p w14:paraId="6BF4A9FE" w14:textId="77777777" w:rsidR="00AF143B" w:rsidRDefault="00AF143B" w:rsidP="007C2D6A">
                  <w:pPr>
                    <w:shd w:val="clear" w:color="auto" w:fill="DBE5F1"/>
                    <w:snapToGrid w:val="0"/>
                    <w:ind w:left="-108" w:right="-108" w:firstLine="108"/>
                    <w:jc w:val="center"/>
                    <w:rPr>
                      <w:rFonts w:asciiTheme="minorHAnsi" w:hAnsiTheme="minorHAnsi" w:cstheme="minorHAnsi"/>
                      <w:bCs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sz w:val="14"/>
                      <w:szCs w:val="14"/>
                    </w:rPr>
                    <w:t>1 db saját domain cím használata</w:t>
                  </w:r>
                  <w:r w:rsidR="007C2D6A">
                    <w:rPr>
                      <w:rFonts w:asciiTheme="minorHAnsi" w:hAnsiTheme="minorHAnsi" w:cstheme="minorHAnsi"/>
                      <w:sz w:val="14"/>
                      <w:szCs w:val="14"/>
                    </w:rPr>
                    <w:br/>
                    <w:t>Cron Job futtatás</w:t>
                  </w:r>
                </w:p>
                <w:p w14:paraId="242A660B" w14:textId="77777777" w:rsidR="00AF143B" w:rsidRPr="00DF2BF9" w:rsidRDefault="00AF143B" w:rsidP="004906BE">
                  <w:pPr>
                    <w:shd w:val="clear" w:color="auto" w:fill="DBE5F1"/>
                    <w:snapToGrid w:val="0"/>
                    <w:ind w:right="-108"/>
                    <w:rPr>
                      <w:rFonts w:asciiTheme="minorHAnsi" w:hAnsiTheme="minorHAnsi" w:cstheme="minorHAnsi"/>
                      <w:bCs/>
                      <w:sz w:val="14"/>
                      <w:szCs w:val="14"/>
                    </w:rPr>
                  </w:pPr>
                </w:p>
                <w:p w14:paraId="099975B6" w14:textId="77777777" w:rsidR="00AF143B" w:rsidRPr="00DF2BF9" w:rsidRDefault="00AF143B">
                  <w:pPr>
                    <w:shd w:val="clear" w:color="auto" w:fill="DBE5F1"/>
                    <w:snapToGrid w:val="0"/>
                    <w:ind w:left="-108" w:right="-108" w:firstLine="108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14"/>
                      <w:szCs w:val="14"/>
                    </w:rPr>
                    <w:t>nettó 8.000 Ft/év</w:t>
                  </w:r>
                </w:p>
                <w:tbl>
                  <w:tblPr>
                    <w:tblW w:w="0" w:type="auto"/>
                    <w:tblInd w:w="900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426"/>
                  </w:tblGrid>
                  <w:tr w:rsidR="00AF143B" w:rsidRPr="00DF2BF9" w14:paraId="0934B71B" w14:textId="77777777" w:rsidTr="00AF143B">
                    <w:trPr>
                      <w:trHeight w:val="266"/>
                    </w:trPr>
                    <w:tc>
                      <w:tcPr>
                        <w:tcW w:w="4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14:paraId="5F45860E" w14:textId="77777777" w:rsidR="00AF143B" w:rsidRPr="00DF2BF9" w:rsidRDefault="00AF143B">
                        <w:pPr>
                          <w:snapToGrid w:val="0"/>
                          <w:jc w:val="center"/>
                          <w:rPr>
                            <w:rFonts w:asciiTheme="minorHAnsi" w:hAnsiTheme="minorHAnsi" w:cstheme="minorHAnsi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14:paraId="46614F7D" w14:textId="20DEE28D" w:rsidR="00AF143B" w:rsidRPr="00DF2BF9" w:rsidRDefault="00BA26C6">
                  <w:pPr>
                    <w:rPr>
                      <w:rFonts w:asciiTheme="minorHAnsi" w:hAnsiTheme="minorHAnsi" w:cstheme="minorHAnsi"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sz w:val="14"/>
                      <w:szCs w:val="14"/>
                    </w:rPr>
                    <w:t xml:space="preserve"> 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FF"/>
                    <w:left w:val="single" w:sz="4" w:space="0" w:color="0000FF"/>
                    <w:bottom w:val="single" w:sz="4" w:space="0" w:color="0000FF"/>
                  </w:tcBorders>
                  <w:shd w:val="clear" w:color="auto" w:fill="B8CCE4"/>
                </w:tcPr>
                <w:p w14:paraId="1E334F98" w14:textId="77777777" w:rsidR="00AF143B" w:rsidRPr="00DF2BF9" w:rsidRDefault="00AF143B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</w:pPr>
                </w:p>
                <w:p w14:paraId="31814440" w14:textId="77777777" w:rsidR="00AF143B" w:rsidRPr="00DF2BF9" w:rsidRDefault="00AF143B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>QueSoft Haladó</w:t>
                  </w:r>
                </w:p>
                <w:p w14:paraId="47241069" w14:textId="77777777" w:rsidR="00AF143B" w:rsidRPr="00DF2BF9" w:rsidRDefault="00AF143B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 w:val="14"/>
                      <w:szCs w:val="14"/>
                    </w:rPr>
                  </w:pPr>
                  <w:r w:rsidRPr="00DF2BF9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>tárhely csomag</w:t>
                  </w:r>
                </w:p>
                <w:p w14:paraId="4D9658B9" w14:textId="77777777" w:rsidR="00AF143B" w:rsidRPr="00DF2BF9" w:rsidRDefault="00AF143B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</w:pPr>
                </w:p>
                <w:p w14:paraId="1BD67D1D" w14:textId="77777777" w:rsidR="00AF143B" w:rsidRDefault="00AF143B" w:rsidP="006A489D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>5</w:t>
                  </w:r>
                  <w:r w:rsidRPr="00DF2BF9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 xml:space="preserve">.000 MB </w:t>
                  </w:r>
                  <w:r w:rsidR="008D03C9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>levelezés- és</w:t>
                  </w:r>
                  <w:r w:rsidR="008D03C9" w:rsidRPr="00DF2BF9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 xml:space="preserve"> </w:t>
                  </w:r>
                  <w:r w:rsidRPr="00DF2BF9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>webtárhely</w:t>
                  </w:r>
                  <w:r w:rsidR="004906BE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 xml:space="preserve"> </w:t>
                  </w:r>
                  <w:r w:rsidR="004906BE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br/>
                  </w:r>
                  <w:r w:rsidR="004906BE" w:rsidRPr="004906BE">
                    <w:rPr>
                      <w:rFonts w:asciiTheme="minorHAnsi" w:hAnsiTheme="minorHAnsi" w:cstheme="minorHAnsi"/>
                      <w:sz w:val="14"/>
                      <w:szCs w:val="14"/>
                    </w:rPr>
                    <w:t>MySQL, PostgreSQL, PHP 7, PHP 8</w:t>
                  </w:r>
                </w:p>
                <w:p w14:paraId="0E8A7517" w14:textId="1A72A8CC" w:rsidR="00AF143B" w:rsidRPr="00AF143B" w:rsidRDefault="004906BE" w:rsidP="00AF143B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sz w:val="14"/>
                      <w:szCs w:val="14"/>
                    </w:rPr>
                    <w:t xml:space="preserve">Plesk admin panel, </w:t>
                  </w:r>
                  <w:r w:rsidR="00AF143B" w:rsidRPr="00AF143B"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  <w:t xml:space="preserve">Let’s </w:t>
                  </w:r>
                  <w:r w:rsidR="00BA26C6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 xml:space="preserve">Encrypt </w:t>
                  </w:r>
                  <w:r w:rsidR="00AF143B" w:rsidRPr="00AF143B"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  <w:t>SSL</w:t>
                  </w:r>
                </w:p>
                <w:p w14:paraId="70BAA5A1" w14:textId="77777777" w:rsidR="00AF143B" w:rsidRPr="00AF143B" w:rsidRDefault="004209F9" w:rsidP="00AF143B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  <w:t>2</w:t>
                  </w:r>
                  <w:r w:rsidR="00AF143B"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  <w:t xml:space="preserve">db </w:t>
                  </w:r>
                  <w:r w:rsidR="00AF143B" w:rsidRPr="00AF143B"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  <w:t>FTP, Webmail</w:t>
                  </w:r>
                </w:p>
                <w:p w14:paraId="43710D1F" w14:textId="77777777" w:rsidR="00AF143B" w:rsidRPr="00AF143B" w:rsidRDefault="00AF143B" w:rsidP="00AF143B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sz w:val="14"/>
                      <w:szCs w:val="14"/>
                    </w:rPr>
                    <w:t>10</w:t>
                  </w:r>
                  <w:r w:rsidRPr="00AF143B">
                    <w:rPr>
                      <w:rFonts w:asciiTheme="minorHAnsi" w:hAnsiTheme="minorHAnsi" w:cstheme="minorHAnsi"/>
                      <w:sz w:val="14"/>
                      <w:szCs w:val="14"/>
                    </w:rPr>
                    <w:t xml:space="preserve"> db E-mail cím</w:t>
                  </w:r>
                </w:p>
                <w:p w14:paraId="63112CDC" w14:textId="77777777" w:rsidR="004906BE" w:rsidRPr="00AF143B" w:rsidRDefault="00AF143B" w:rsidP="004906BE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 w:val="14"/>
                      <w:szCs w:val="14"/>
                    </w:rPr>
                  </w:pPr>
                  <w:r w:rsidRPr="00AF143B">
                    <w:rPr>
                      <w:rFonts w:asciiTheme="minorHAnsi" w:hAnsiTheme="minorHAnsi" w:cstheme="minorHAnsi"/>
                      <w:sz w:val="14"/>
                      <w:szCs w:val="14"/>
                    </w:rPr>
                    <w:t>Napi biztonsági mentés</w:t>
                  </w:r>
                  <w:r>
                    <w:rPr>
                      <w:rFonts w:asciiTheme="minorHAnsi" w:hAnsiTheme="minorHAnsi" w:cstheme="minorHAnsi"/>
                      <w:sz w:val="14"/>
                      <w:szCs w:val="14"/>
                    </w:rPr>
                    <w:br/>
                  </w:r>
                  <w:r w:rsidR="007C2D6A">
                    <w:rPr>
                      <w:rFonts w:asciiTheme="minorHAnsi" w:hAnsiTheme="minorHAnsi" w:cstheme="minorHAnsi"/>
                      <w:sz w:val="14"/>
                      <w:szCs w:val="14"/>
                    </w:rPr>
                    <w:t>1</w:t>
                  </w:r>
                  <w:r w:rsidRPr="00AF143B">
                    <w:rPr>
                      <w:rFonts w:asciiTheme="minorHAnsi" w:hAnsiTheme="minorHAnsi" w:cstheme="minorHAnsi"/>
                      <w:sz w:val="14"/>
                      <w:szCs w:val="14"/>
                    </w:rPr>
                    <w:t xml:space="preserve"> db saját domain cím használata</w:t>
                  </w:r>
                  <w:r w:rsidR="004906BE">
                    <w:rPr>
                      <w:rFonts w:asciiTheme="minorHAnsi" w:hAnsiTheme="minorHAnsi" w:cstheme="minorHAnsi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sz w:val="14"/>
                      <w:szCs w:val="14"/>
                    </w:rPr>
                    <w:br/>
                    <w:t>Cron Job futtatás</w:t>
                  </w:r>
                </w:p>
                <w:p w14:paraId="24F2E285" w14:textId="77777777" w:rsidR="00AF143B" w:rsidRPr="00DF2BF9" w:rsidRDefault="00AF143B" w:rsidP="00093352">
                  <w:pPr>
                    <w:snapToGrid w:val="0"/>
                    <w:rPr>
                      <w:rFonts w:asciiTheme="minorHAnsi" w:hAnsiTheme="minorHAnsi" w:cstheme="minorHAnsi"/>
                      <w:sz w:val="14"/>
                      <w:szCs w:val="14"/>
                    </w:rPr>
                  </w:pPr>
                </w:p>
                <w:p w14:paraId="14E8BFB1" w14:textId="77777777" w:rsidR="00AF143B" w:rsidRPr="00DF2BF9" w:rsidRDefault="00AF143B" w:rsidP="006A489D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14"/>
                      <w:szCs w:val="14"/>
                    </w:rPr>
                    <w:t>nettó 11.500 Ft/év</w:t>
                  </w:r>
                </w:p>
                <w:tbl>
                  <w:tblPr>
                    <w:tblW w:w="0" w:type="auto"/>
                    <w:tblInd w:w="900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425"/>
                  </w:tblGrid>
                  <w:tr w:rsidR="00AF143B" w:rsidRPr="00DF2BF9" w14:paraId="0CF76094" w14:textId="77777777" w:rsidTr="00AF143B">
                    <w:trPr>
                      <w:trHeight w:val="266"/>
                    </w:trPr>
                    <w:tc>
                      <w:tcPr>
                        <w:tcW w:w="42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14:paraId="400EA5B1" w14:textId="77777777" w:rsidR="00AF143B" w:rsidRPr="00DF2BF9" w:rsidRDefault="00AF143B">
                        <w:pPr>
                          <w:snapToGrid w:val="0"/>
                          <w:jc w:val="center"/>
                          <w:rPr>
                            <w:rFonts w:asciiTheme="minorHAnsi" w:hAnsiTheme="minorHAnsi" w:cstheme="minorHAnsi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14:paraId="0940C91D" w14:textId="77777777" w:rsidR="00AF143B" w:rsidRPr="00DF2BF9" w:rsidRDefault="00AF143B">
                  <w:pPr>
                    <w:rPr>
                      <w:rFonts w:asciiTheme="minorHAnsi" w:hAnsiTheme="minorHAnsi"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0000FF"/>
                    <w:left w:val="single" w:sz="4" w:space="0" w:color="0000FF"/>
                    <w:bottom w:val="single" w:sz="4" w:space="0" w:color="0000FF"/>
                  </w:tcBorders>
                  <w:shd w:val="clear" w:color="auto" w:fill="DBE5F1"/>
                </w:tcPr>
                <w:p w14:paraId="15700B9E" w14:textId="77777777" w:rsidR="00AF143B" w:rsidRPr="00DF2BF9" w:rsidRDefault="00AF143B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</w:pPr>
                </w:p>
                <w:p w14:paraId="067A7B14" w14:textId="77777777" w:rsidR="00AF143B" w:rsidRPr="00DF2BF9" w:rsidRDefault="00AF143B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>QueSoft Profi</w:t>
                  </w:r>
                </w:p>
                <w:p w14:paraId="23D0571B" w14:textId="77777777" w:rsidR="00AF143B" w:rsidRPr="00DF2BF9" w:rsidRDefault="00AF143B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 w:val="14"/>
                      <w:szCs w:val="14"/>
                    </w:rPr>
                  </w:pPr>
                  <w:r w:rsidRPr="00DF2BF9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 xml:space="preserve">tárhely csomag </w:t>
                  </w:r>
                </w:p>
                <w:p w14:paraId="0AAA5A10" w14:textId="77777777" w:rsidR="00AF143B" w:rsidRPr="00DF2BF9" w:rsidRDefault="00AF143B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 w:val="14"/>
                      <w:szCs w:val="14"/>
                    </w:rPr>
                  </w:pPr>
                </w:p>
                <w:p w14:paraId="444DD494" w14:textId="77777777" w:rsidR="00AF143B" w:rsidRDefault="00AF143B" w:rsidP="00AF143B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>10</w:t>
                  </w:r>
                  <w:r w:rsidRPr="00DF2BF9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 xml:space="preserve">.000 MB </w:t>
                  </w:r>
                  <w:r w:rsidR="008D03C9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>levelezés- és</w:t>
                  </w:r>
                  <w:r w:rsidR="008D03C9" w:rsidRPr="00DF2BF9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 xml:space="preserve"> </w:t>
                  </w:r>
                  <w:r w:rsidRPr="00DF2BF9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>webtárhely</w:t>
                  </w:r>
                  <w:r w:rsidR="004906BE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 xml:space="preserve"> </w:t>
                  </w:r>
                  <w:r w:rsidR="004906BE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br/>
                  </w:r>
                  <w:r w:rsidR="004906BE" w:rsidRPr="004906BE">
                    <w:rPr>
                      <w:rFonts w:asciiTheme="minorHAnsi" w:hAnsiTheme="minorHAnsi" w:cstheme="minorHAnsi"/>
                      <w:sz w:val="14"/>
                      <w:szCs w:val="14"/>
                    </w:rPr>
                    <w:t>MySQL, PostgreSQL, PHP 7, PHP 8</w:t>
                  </w:r>
                </w:p>
                <w:p w14:paraId="78E11784" w14:textId="0AFE631C" w:rsidR="00AF143B" w:rsidRPr="00AF143B" w:rsidRDefault="004906BE" w:rsidP="00AF143B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sz w:val="14"/>
                      <w:szCs w:val="14"/>
                    </w:rPr>
                    <w:t xml:space="preserve">Plesk admin panel, </w:t>
                  </w:r>
                  <w:r w:rsidR="00AF143B" w:rsidRPr="00AF143B"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  <w:t xml:space="preserve">Let’s </w:t>
                  </w:r>
                  <w:r w:rsidR="00BA26C6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 xml:space="preserve">Encrypt </w:t>
                  </w:r>
                  <w:r w:rsidR="00AF143B" w:rsidRPr="00AF143B"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  <w:t>SSL</w:t>
                  </w:r>
                </w:p>
                <w:p w14:paraId="6E50166A" w14:textId="77777777" w:rsidR="00AF143B" w:rsidRPr="00AF143B" w:rsidRDefault="00E87D7A" w:rsidP="00AF143B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  <w:t>3db</w:t>
                  </w:r>
                  <w:r w:rsidR="00AF143B"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  <w:t xml:space="preserve"> </w:t>
                  </w:r>
                  <w:r w:rsidR="00AF143B" w:rsidRPr="00AF143B"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  <w:t>FTP, Webmail</w:t>
                  </w:r>
                </w:p>
                <w:p w14:paraId="1178DD44" w14:textId="77777777" w:rsidR="00AF143B" w:rsidRPr="00AF143B" w:rsidRDefault="002B1605" w:rsidP="00AF143B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sz w:val="14"/>
                      <w:szCs w:val="14"/>
                    </w:rPr>
                    <w:t>2</w:t>
                  </w:r>
                  <w:r w:rsidR="00E87D7A">
                    <w:rPr>
                      <w:rFonts w:asciiTheme="minorHAnsi" w:hAnsiTheme="minorHAnsi" w:cstheme="minorHAnsi"/>
                      <w:sz w:val="14"/>
                      <w:szCs w:val="14"/>
                    </w:rPr>
                    <w:t>5</w:t>
                  </w:r>
                  <w:r>
                    <w:rPr>
                      <w:rFonts w:asciiTheme="minorHAnsi" w:hAnsiTheme="minorHAnsi" w:cstheme="minorHAnsi"/>
                      <w:sz w:val="14"/>
                      <w:szCs w:val="14"/>
                    </w:rPr>
                    <w:t>db</w:t>
                  </w:r>
                  <w:r w:rsidR="00AF143B" w:rsidRPr="00AF143B">
                    <w:rPr>
                      <w:rFonts w:asciiTheme="minorHAnsi" w:hAnsiTheme="minorHAnsi" w:cstheme="minorHAnsi"/>
                      <w:sz w:val="14"/>
                      <w:szCs w:val="14"/>
                    </w:rPr>
                    <w:t xml:space="preserve"> E-mail cím</w:t>
                  </w:r>
                </w:p>
                <w:p w14:paraId="64CD3DD0" w14:textId="77777777" w:rsidR="00AF143B" w:rsidRPr="00AF143B" w:rsidRDefault="00AF143B" w:rsidP="004906BE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 w:val="14"/>
                      <w:szCs w:val="14"/>
                    </w:rPr>
                  </w:pPr>
                  <w:r w:rsidRPr="00AF143B">
                    <w:rPr>
                      <w:rFonts w:asciiTheme="minorHAnsi" w:hAnsiTheme="minorHAnsi" w:cstheme="minorHAnsi"/>
                      <w:sz w:val="14"/>
                      <w:szCs w:val="14"/>
                    </w:rPr>
                    <w:t>Napi biztonsági mentés</w:t>
                  </w:r>
                  <w:r>
                    <w:rPr>
                      <w:rFonts w:asciiTheme="minorHAnsi" w:hAnsiTheme="minorHAnsi" w:cstheme="minorHAnsi"/>
                      <w:sz w:val="14"/>
                      <w:szCs w:val="14"/>
                    </w:rPr>
                    <w:br/>
                  </w:r>
                  <w:r w:rsidR="007C2D6A">
                    <w:rPr>
                      <w:rFonts w:asciiTheme="minorHAnsi" w:hAnsiTheme="minorHAnsi" w:cstheme="minorHAnsi"/>
                      <w:sz w:val="14"/>
                      <w:szCs w:val="14"/>
                    </w:rPr>
                    <w:t xml:space="preserve">1 </w:t>
                  </w:r>
                  <w:r w:rsidRPr="00AF143B">
                    <w:rPr>
                      <w:rFonts w:asciiTheme="minorHAnsi" w:hAnsiTheme="minorHAnsi" w:cstheme="minorHAnsi"/>
                      <w:sz w:val="14"/>
                      <w:szCs w:val="14"/>
                    </w:rPr>
                    <w:t>saját domain cím használata</w:t>
                  </w:r>
                  <w:r w:rsidR="004906BE">
                    <w:rPr>
                      <w:rFonts w:asciiTheme="minorHAnsi" w:hAnsiTheme="minorHAnsi" w:cstheme="minorHAnsi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sz w:val="14"/>
                      <w:szCs w:val="14"/>
                    </w:rPr>
                    <w:br/>
                    <w:t>Cron Job futtatás</w:t>
                  </w:r>
                </w:p>
                <w:p w14:paraId="30C932AC" w14:textId="77777777" w:rsidR="00AF143B" w:rsidRPr="00DF2BF9" w:rsidRDefault="00AF143B" w:rsidP="008D1DED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Cs/>
                      <w:sz w:val="14"/>
                      <w:szCs w:val="14"/>
                    </w:rPr>
                  </w:pPr>
                </w:p>
                <w:p w14:paraId="31A9CFB8" w14:textId="77777777" w:rsidR="00AF143B" w:rsidRPr="00DF2BF9" w:rsidRDefault="00AF143B" w:rsidP="006A489D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  <w:t>nettó 18.000 Ft/év</w:t>
                  </w:r>
                </w:p>
                <w:tbl>
                  <w:tblPr>
                    <w:tblW w:w="0" w:type="auto"/>
                    <w:tblInd w:w="900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425"/>
                  </w:tblGrid>
                  <w:tr w:rsidR="00AF143B" w:rsidRPr="00DF2BF9" w14:paraId="453E772B" w14:textId="77777777" w:rsidTr="00AF143B">
                    <w:trPr>
                      <w:trHeight w:val="266"/>
                    </w:trPr>
                    <w:tc>
                      <w:tcPr>
                        <w:tcW w:w="42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14:paraId="5A929A83" w14:textId="77777777" w:rsidR="00AF143B" w:rsidRPr="00DF2BF9" w:rsidRDefault="00AF143B">
                        <w:pPr>
                          <w:snapToGrid w:val="0"/>
                          <w:jc w:val="center"/>
                          <w:rPr>
                            <w:rFonts w:asciiTheme="minorHAnsi" w:hAnsiTheme="minorHAnsi" w:cstheme="minorHAnsi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14:paraId="086E95D3" w14:textId="77777777" w:rsidR="00AF143B" w:rsidRPr="00DF2BF9" w:rsidRDefault="00AF143B">
                  <w:pPr>
                    <w:rPr>
                      <w:rFonts w:asciiTheme="minorHAnsi" w:hAnsiTheme="minorHAnsi"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0000FF"/>
                    <w:left w:val="single" w:sz="4" w:space="0" w:color="0000FF"/>
                    <w:bottom w:val="single" w:sz="4" w:space="0" w:color="0000FF"/>
                  </w:tcBorders>
                  <w:shd w:val="clear" w:color="auto" w:fill="B8CCE4"/>
                </w:tcPr>
                <w:p w14:paraId="15767408" w14:textId="77777777" w:rsidR="00AF143B" w:rsidRPr="00DF2BF9" w:rsidRDefault="00AF143B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</w:pPr>
                </w:p>
                <w:p w14:paraId="7C4E091B" w14:textId="77777777" w:rsidR="00AF143B" w:rsidRPr="00DF2BF9" w:rsidRDefault="00AF143B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>QueSoft Profi+</w:t>
                  </w:r>
                </w:p>
                <w:p w14:paraId="58C04579" w14:textId="77777777" w:rsidR="00AF143B" w:rsidRPr="00DF2BF9" w:rsidRDefault="00AF143B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 w:val="14"/>
                      <w:szCs w:val="14"/>
                    </w:rPr>
                  </w:pPr>
                  <w:r w:rsidRPr="00DF2BF9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 xml:space="preserve">tárhely csomag </w:t>
                  </w:r>
                </w:p>
                <w:p w14:paraId="633605C0" w14:textId="77777777" w:rsidR="00AF143B" w:rsidRPr="00DF2BF9" w:rsidRDefault="00AF143B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 w:val="14"/>
                      <w:szCs w:val="14"/>
                    </w:rPr>
                  </w:pPr>
                </w:p>
                <w:p w14:paraId="2A878BF1" w14:textId="77777777" w:rsidR="00AF143B" w:rsidRDefault="00AF143B" w:rsidP="00AF143B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>20</w:t>
                  </w:r>
                  <w:r w:rsidRPr="00DF2BF9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 xml:space="preserve">.000 MB </w:t>
                  </w:r>
                  <w:r w:rsidR="008D03C9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>levelezés- és</w:t>
                  </w:r>
                  <w:r w:rsidR="008D03C9" w:rsidRPr="00DF2BF9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 xml:space="preserve"> </w:t>
                  </w:r>
                  <w:r w:rsidRPr="00DF2BF9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>webtárhely</w:t>
                  </w:r>
                  <w:r w:rsidR="004906BE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 xml:space="preserve"> </w:t>
                  </w:r>
                  <w:r w:rsidR="004906BE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br/>
                  </w:r>
                  <w:r w:rsidR="004906BE" w:rsidRPr="004906BE">
                    <w:rPr>
                      <w:rFonts w:asciiTheme="minorHAnsi" w:hAnsiTheme="minorHAnsi" w:cstheme="minorHAnsi"/>
                      <w:sz w:val="14"/>
                      <w:szCs w:val="14"/>
                    </w:rPr>
                    <w:t>MySQL, PostgreSQL, PHP 7, PHP 8</w:t>
                  </w:r>
                </w:p>
                <w:p w14:paraId="2D105353" w14:textId="770C07CB" w:rsidR="00AF143B" w:rsidRPr="00AF143B" w:rsidRDefault="004906BE" w:rsidP="00AF143B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sz w:val="14"/>
                      <w:szCs w:val="14"/>
                    </w:rPr>
                    <w:t xml:space="preserve">Plesk admin panel, </w:t>
                  </w:r>
                  <w:r w:rsidR="00AF143B" w:rsidRPr="00AF143B"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  <w:t xml:space="preserve">Let’s </w:t>
                  </w:r>
                  <w:r w:rsidR="00BA26C6"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  <w:t xml:space="preserve">Encrypt </w:t>
                  </w:r>
                  <w:r w:rsidR="00AF143B" w:rsidRPr="00AF143B"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  <w:t>SSL</w:t>
                  </w:r>
                </w:p>
                <w:p w14:paraId="66596886" w14:textId="2FD9B497" w:rsidR="00AF143B" w:rsidRPr="00AF143B" w:rsidRDefault="00BA26C6" w:rsidP="00AF143B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  <w:t>3</w:t>
                  </w:r>
                  <w:r w:rsidR="00E87D7A"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  <w:t>db</w:t>
                  </w:r>
                  <w:r w:rsidR="00AF143B"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  <w:t xml:space="preserve"> </w:t>
                  </w:r>
                  <w:r w:rsidR="00AF143B" w:rsidRPr="00AF143B"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  <w:t>FTP, Webmail</w:t>
                  </w:r>
                </w:p>
                <w:p w14:paraId="0F0BC090" w14:textId="70B4D8E8" w:rsidR="00AF143B" w:rsidRPr="00AF143B" w:rsidRDefault="00BA26C6" w:rsidP="00AF143B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sz w:val="14"/>
                      <w:szCs w:val="14"/>
                    </w:rPr>
                    <w:t>25</w:t>
                  </w:r>
                  <w:r w:rsidR="002B1605">
                    <w:rPr>
                      <w:rFonts w:asciiTheme="minorHAnsi" w:hAnsiTheme="minorHAnsi" w:cstheme="minorHAnsi"/>
                      <w:sz w:val="14"/>
                      <w:szCs w:val="14"/>
                    </w:rPr>
                    <w:t>db</w:t>
                  </w:r>
                  <w:r w:rsidR="00AF143B" w:rsidRPr="00AF143B">
                    <w:rPr>
                      <w:rFonts w:asciiTheme="minorHAnsi" w:hAnsiTheme="minorHAnsi" w:cstheme="minorHAnsi"/>
                      <w:sz w:val="14"/>
                      <w:szCs w:val="14"/>
                    </w:rPr>
                    <w:t xml:space="preserve"> E-mail cím</w:t>
                  </w:r>
                </w:p>
                <w:p w14:paraId="50E70CA8" w14:textId="77777777" w:rsidR="00AF143B" w:rsidRPr="00AF143B" w:rsidRDefault="00AF143B" w:rsidP="004906BE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 w:val="14"/>
                      <w:szCs w:val="14"/>
                    </w:rPr>
                  </w:pPr>
                  <w:r w:rsidRPr="00AF143B">
                    <w:rPr>
                      <w:rFonts w:asciiTheme="minorHAnsi" w:hAnsiTheme="minorHAnsi" w:cstheme="minorHAnsi"/>
                      <w:sz w:val="14"/>
                      <w:szCs w:val="14"/>
                    </w:rPr>
                    <w:t>Napi biztonsági mentés</w:t>
                  </w:r>
                  <w:r>
                    <w:rPr>
                      <w:rFonts w:asciiTheme="minorHAnsi" w:hAnsiTheme="minorHAnsi" w:cstheme="minorHAnsi"/>
                      <w:sz w:val="14"/>
                      <w:szCs w:val="14"/>
                    </w:rPr>
                    <w:br/>
                  </w:r>
                  <w:r w:rsidR="007C2D6A">
                    <w:rPr>
                      <w:rFonts w:asciiTheme="minorHAnsi" w:hAnsiTheme="minorHAnsi" w:cstheme="minorHAnsi"/>
                      <w:sz w:val="14"/>
                      <w:szCs w:val="14"/>
                    </w:rPr>
                    <w:t xml:space="preserve">1 </w:t>
                  </w:r>
                  <w:r w:rsidRPr="00AF143B">
                    <w:rPr>
                      <w:rFonts w:asciiTheme="minorHAnsi" w:hAnsiTheme="minorHAnsi" w:cstheme="minorHAnsi"/>
                      <w:sz w:val="14"/>
                      <w:szCs w:val="14"/>
                    </w:rPr>
                    <w:t>saját domain cím használata</w:t>
                  </w:r>
                  <w:r w:rsidR="004906BE">
                    <w:rPr>
                      <w:rFonts w:asciiTheme="minorHAnsi" w:hAnsiTheme="minorHAnsi" w:cstheme="minorHAnsi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sz w:val="14"/>
                      <w:szCs w:val="14"/>
                    </w:rPr>
                    <w:br/>
                    <w:t>Cron Job futtatás</w:t>
                  </w:r>
                </w:p>
                <w:p w14:paraId="4ADD79A6" w14:textId="77777777" w:rsidR="00AF143B" w:rsidRPr="00DF2BF9" w:rsidRDefault="00AF143B" w:rsidP="008D1DED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Cs/>
                      <w:sz w:val="14"/>
                      <w:szCs w:val="14"/>
                    </w:rPr>
                  </w:pPr>
                </w:p>
                <w:p w14:paraId="2D90AF5F" w14:textId="77777777" w:rsidR="00AF143B" w:rsidRPr="00DF2BF9" w:rsidRDefault="00AF143B" w:rsidP="006A489D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4"/>
                      <w:szCs w:val="14"/>
                    </w:rPr>
                    <w:t>nettó 25.000 Ft/év</w:t>
                  </w:r>
                </w:p>
                <w:tbl>
                  <w:tblPr>
                    <w:tblW w:w="0" w:type="auto"/>
                    <w:tblInd w:w="900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425"/>
                  </w:tblGrid>
                  <w:tr w:rsidR="00AF143B" w:rsidRPr="00DF2BF9" w14:paraId="1E2A9F99" w14:textId="77777777" w:rsidTr="00AF143B">
                    <w:trPr>
                      <w:trHeight w:val="266"/>
                    </w:trPr>
                    <w:tc>
                      <w:tcPr>
                        <w:tcW w:w="42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14:paraId="22A48FBA" w14:textId="77777777" w:rsidR="00AF143B" w:rsidRPr="00DF2BF9" w:rsidRDefault="00AF143B">
                        <w:pPr>
                          <w:snapToGrid w:val="0"/>
                          <w:jc w:val="center"/>
                          <w:rPr>
                            <w:rFonts w:asciiTheme="minorHAnsi" w:hAnsiTheme="minorHAnsi" w:cstheme="minorHAnsi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14:paraId="64397FEE" w14:textId="77777777" w:rsidR="00BA26C6" w:rsidRPr="00DF2BF9" w:rsidRDefault="00BA26C6">
                  <w:pPr>
                    <w:rPr>
                      <w:rFonts w:asciiTheme="minorHAnsi" w:hAnsiTheme="minorHAnsi" w:cstheme="minorHAnsi"/>
                      <w:sz w:val="14"/>
                      <w:szCs w:val="14"/>
                    </w:rPr>
                  </w:pPr>
                </w:p>
              </w:tc>
            </w:tr>
          </w:tbl>
          <w:p w14:paraId="16460EFB" w14:textId="77777777" w:rsidR="00EC6EA3" w:rsidRDefault="00EC6EA3"/>
        </w:tc>
      </w:tr>
      <w:tr w:rsidR="00807C1E" w:rsidRPr="00DF2BF9" w14:paraId="0AACE847" w14:textId="77777777" w:rsidTr="00DF2BF9">
        <w:trPr>
          <w:trHeight w:val="290"/>
        </w:trPr>
        <w:tc>
          <w:tcPr>
            <w:tcW w:w="141" w:type="dxa"/>
          </w:tcPr>
          <w:p w14:paraId="1D89FD36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" w:type="dxa"/>
            <w:gridSpan w:val="2"/>
          </w:tcPr>
          <w:p w14:paraId="51C3D416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" w:type="dxa"/>
          </w:tcPr>
          <w:p w14:paraId="60AC372B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2120" w:type="dxa"/>
            <w:gridSpan w:val="11"/>
          </w:tcPr>
          <w:p w14:paraId="49CD4B08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0" w:type="dxa"/>
          </w:tcPr>
          <w:p w14:paraId="63C446A6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" w:type="dxa"/>
          </w:tcPr>
          <w:p w14:paraId="7BD738D9" w14:textId="77777777" w:rsidR="00807C1E" w:rsidRPr="00DF2BF9" w:rsidRDefault="00807C1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2657A09F" w14:textId="77777777" w:rsidR="00807C1E" w:rsidRPr="00AF143B" w:rsidRDefault="00807C1E" w:rsidP="00AF143B">
      <w:pPr>
        <w:rPr>
          <w:rFonts w:asciiTheme="minorHAnsi" w:hAnsiTheme="minorHAnsi" w:cstheme="minorHAnsi"/>
          <w:sz w:val="13"/>
          <w:szCs w:val="13"/>
        </w:rPr>
      </w:pPr>
      <w:r w:rsidRPr="00AF143B">
        <w:rPr>
          <w:rFonts w:asciiTheme="minorHAnsi" w:hAnsiTheme="minorHAnsi" w:cstheme="minorHAnsi"/>
          <w:sz w:val="13"/>
          <w:szCs w:val="13"/>
        </w:rPr>
        <w:t>A szolgáltatás igénybevételének időtartama, a Szolgáltatási Szerződés érvényessége:</w:t>
      </w:r>
    </w:p>
    <w:p w14:paraId="0AB9A96A" w14:textId="77777777" w:rsidR="00807C1E" w:rsidRDefault="00807C1E" w:rsidP="00AF143B">
      <w:pPr>
        <w:rPr>
          <w:rFonts w:asciiTheme="minorHAnsi" w:hAnsiTheme="minorHAnsi" w:cstheme="minorHAnsi"/>
          <w:sz w:val="13"/>
          <w:szCs w:val="13"/>
        </w:rPr>
      </w:pPr>
      <w:r w:rsidRPr="00AF143B">
        <w:rPr>
          <w:rFonts w:asciiTheme="minorHAnsi" w:hAnsiTheme="minorHAnsi" w:cstheme="minorHAnsi"/>
          <w:sz w:val="13"/>
          <w:szCs w:val="13"/>
        </w:rPr>
        <w:t>- Határozott idejű szerződés, 1 év</w:t>
      </w:r>
    </w:p>
    <w:p w14:paraId="0FA4FD16" w14:textId="77777777" w:rsidR="000E37FA" w:rsidRPr="00AF143B" w:rsidRDefault="000E37FA" w:rsidP="00AF143B">
      <w:pPr>
        <w:rPr>
          <w:rFonts w:asciiTheme="minorHAnsi" w:hAnsiTheme="minorHAnsi" w:cstheme="minorHAnsi"/>
          <w:sz w:val="13"/>
          <w:szCs w:val="13"/>
        </w:rPr>
      </w:pPr>
      <w:r>
        <w:rPr>
          <w:rFonts w:asciiTheme="minorHAnsi" w:hAnsiTheme="minorHAnsi" w:cstheme="minorHAnsi"/>
          <w:sz w:val="13"/>
          <w:szCs w:val="13"/>
        </w:rPr>
        <w:t>- Feltüntetett árainkra a hatályos 27%-os Áfa érvényes.</w:t>
      </w:r>
    </w:p>
    <w:p w14:paraId="478DE399" w14:textId="77777777" w:rsidR="000E37FA" w:rsidRPr="00AF143B" w:rsidRDefault="000E37FA" w:rsidP="00AF143B">
      <w:pPr>
        <w:rPr>
          <w:rFonts w:asciiTheme="minorHAnsi" w:hAnsiTheme="minorHAnsi" w:cstheme="minorHAnsi"/>
          <w:sz w:val="13"/>
          <w:szCs w:val="13"/>
        </w:rPr>
      </w:pPr>
      <w:r>
        <w:rPr>
          <w:rFonts w:asciiTheme="minorHAnsi" w:hAnsiTheme="minorHAnsi" w:cstheme="minorHAnsi"/>
          <w:sz w:val="13"/>
          <w:szCs w:val="13"/>
        </w:rPr>
        <w:t>- Amennyiben az Előfizető a csomagjában foglalt tárhely területet túllépi, a QueSoft Kft. a szolgáltatást automatikusan, a túllépés időpontjától a szerződéses időszak végéig időarányosan számlázva, a felhasznált területnek megfelelő nagyobb csomagba lépteti; ennek díja a két csomag éves díja közötti különbözet időarányos része.</w:t>
      </w:r>
    </w:p>
    <w:p w14:paraId="29613DAC" w14:textId="77777777" w:rsidR="00807C1E" w:rsidRPr="00AF143B" w:rsidRDefault="00807C1E" w:rsidP="00AF143B">
      <w:pPr>
        <w:rPr>
          <w:rFonts w:asciiTheme="minorHAnsi" w:hAnsiTheme="minorHAnsi" w:cstheme="minorHAnsi"/>
          <w:sz w:val="13"/>
          <w:szCs w:val="13"/>
        </w:rPr>
      </w:pPr>
      <w:r w:rsidRPr="00AF143B">
        <w:rPr>
          <w:rFonts w:asciiTheme="minorHAnsi" w:hAnsiTheme="minorHAnsi" w:cstheme="minorHAnsi"/>
          <w:sz w:val="13"/>
          <w:szCs w:val="13"/>
        </w:rPr>
        <w:t xml:space="preserve">Az Előfizető aláírásával elismeri, hogy a </w:t>
      </w:r>
      <w:r w:rsidR="00DF2BF9" w:rsidRPr="00AF143B">
        <w:rPr>
          <w:rFonts w:asciiTheme="minorHAnsi" w:hAnsiTheme="minorHAnsi" w:cstheme="minorHAnsi"/>
          <w:sz w:val="13"/>
          <w:szCs w:val="13"/>
        </w:rPr>
        <w:t>QueSoft</w:t>
      </w:r>
      <w:r w:rsidRPr="00AF143B">
        <w:rPr>
          <w:rFonts w:asciiTheme="minorHAnsi" w:hAnsiTheme="minorHAnsi" w:cstheme="minorHAnsi"/>
          <w:sz w:val="13"/>
          <w:szCs w:val="13"/>
        </w:rPr>
        <w:t xml:space="preserve"> Kft. Általános Szerződési Feltételeit (http</w:t>
      </w:r>
      <w:r w:rsidR="00DF2BF9" w:rsidRPr="00AF143B">
        <w:rPr>
          <w:rFonts w:asciiTheme="minorHAnsi" w:hAnsiTheme="minorHAnsi" w:cstheme="minorHAnsi"/>
          <w:sz w:val="13"/>
          <w:szCs w:val="13"/>
        </w:rPr>
        <w:t>s</w:t>
      </w:r>
      <w:r w:rsidRPr="00AF143B">
        <w:rPr>
          <w:rFonts w:asciiTheme="minorHAnsi" w:hAnsiTheme="minorHAnsi" w:cstheme="minorHAnsi"/>
          <w:sz w:val="13"/>
          <w:szCs w:val="13"/>
        </w:rPr>
        <w:t>://</w:t>
      </w:r>
      <w:r w:rsidR="00DF2BF9" w:rsidRPr="00AF143B">
        <w:rPr>
          <w:rFonts w:asciiTheme="minorHAnsi" w:hAnsiTheme="minorHAnsi" w:cstheme="minorHAnsi"/>
          <w:sz w:val="13"/>
          <w:szCs w:val="13"/>
        </w:rPr>
        <w:t>quesoft</w:t>
      </w:r>
      <w:r w:rsidRPr="00AF143B">
        <w:rPr>
          <w:rFonts w:asciiTheme="minorHAnsi" w:hAnsiTheme="minorHAnsi" w:cstheme="minorHAnsi"/>
          <w:sz w:val="13"/>
          <w:szCs w:val="13"/>
        </w:rPr>
        <w:t>.hu/</w:t>
      </w:r>
      <w:r w:rsidR="0079050B">
        <w:rPr>
          <w:rFonts w:asciiTheme="minorHAnsi" w:hAnsiTheme="minorHAnsi" w:cstheme="minorHAnsi"/>
          <w:sz w:val="13"/>
          <w:szCs w:val="13"/>
        </w:rPr>
        <w:t>altalanos-szerzodesi-feltetelek</w:t>
      </w:r>
      <w:r w:rsidRPr="00AF143B">
        <w:rPr>
          <w:rFonts w:asciiTheme="minorHAnsi" w:hAnsiTheme="minorHAnsi" w:cstheme="minorHAnsi"/>
          <w:sz w:val="13"/>
          <w:szCs w:val="13"/>
        </w:rPr>
        <w:t xml:space="preserve"> ) megismerte, és magára kötelezőnek elismerte.</w:t>
      </w:r>
      <w:r w:rsidR="003A12EC" w:rsidRPr="00AF143B">
        <w:rPr>
          <w:rFonts w:asciiTheme="minorHAnsi" w:hAnsiTheme="minorHAnsi" w:cstheme="minorHAnsi"/>
          <w:sz w:val="13"/>
          <w:szCs w:val="13"/>
        </w:rPr>
        <w:t xml:space="preserve"> </w:t>
      </w:r>
      <w:r w:rsidR="00DF2BF9" w:rsidRPr="00AF143B">
        <w:rPr>
          <w:rFonts w:asciiTheme="minorHAnsi" w:hAnsiTheme="minorHAnsi" w:cstheme="minorHAnsi"/>
          <w:sz w:val="13"/>
          <w:szCs w:val="13"/>
        </w:rPr>
        <w:br/>
      </w:r>
      <w:r w:rsidR="003A12EC" w:rsidRPr="00AF143B">
        <w:rPr>
          <w:rFonts w:asciiTheme="minorHAnsi" w:hAnsiTheme="minorHAnsi" w:cstheme="minorHAnsi"/>
          <w:sz w:val="13"/>
          <w:szCs w:val="13"/>
        </w:rPr>
        <w:t xml:space="preserve">Az Előfizető aláírásával elismeri, hogy a </w:t>
      </w:r>
      <w:r w:rsidR="00DF2BF9" w:rsidRPr="00AF143B">
        <w:rPr>
          <w:rFonts w:asciiTheme="minorHAnsi" w:hAnsiTheme="minorHAnsi" w:cstheme="minorHAnsi"/>
          <w:sz w:val="13"/>
          <w:szCs w:val="13"/>
        </w:rPr>
        <w:t>QueSoft</w:t>
      </w:r>
      <w:r w:rsidR="003A12EC" w:rsidRPr="00AF143B">
        <w:rPr>
          <w:rFonts w:asciiTheme="minorHAnsi" w:hAnsiTheme="minorHAnsi" w:cstheme="minorHAnsi"/>
          <w:sz w:val="13"/>
          <w:szCs w:val="13"/>
        </w:rPr>
        <w:t xml:space="preserve"> Kft. Adatfeldolgozói nyilatkozatát (https://</w:t>
      </w:r>
      <w:r w:rsidR="00DF2BF9" w:rsidRPr="00AF143B">
        <w:rPr>
          <w:rFonts w:asciiTheme="minorHAnsi" w:hAnsiTheme="minorHAnsi" w:cstheme="minorHAnsi"/>
          <w:sz w:val="13"/>
          <w:szCs w:val="13"/>
        </w:rPr>
        <w:t>quesoft</w:t>
      </w:r>
      <w:r w:rsidR="003A12EC" w:rsidRPr="00AF143B">
        <w:rPr>
          <w:rFonts w:asciiTheme="minorHAnsi" w:hAnsiTheme="minorHAnsi" w:cstheme="minorHAnsi"/>
          <w:sz w:val="13"/>
          <w:szCs w:val="13"/>
        </w:rPr>
        <w:t>.hu/</w:t>
      </w:r>
      <w:r w:rsidR="00DF2BF9" w:rsidRPr="00AF143B">
        <w:rPr>
          <w:rFonts w:asciiTheme="minorHAnsi" w:hAnsiTheme="minorHAnsi" w:cstheme="minorHAnsi"/>
          <w:sz w:val="13"/>
          <w:szCs w:val="13"/>
        </w:rPr>
        <w:t>adatvedelmi-tajekoztato</w:t>
      </w:r>
      <w:r w:rsidR="003A12EC" w:rsidRPr="00AF143B">
        <w:rPr>
          <w:rFonts w:asciiTheme="minorHAnsi" w:hAnsiTheme="minorHAnsi" w:cstheme="minorHAnsi"/>
          <w:sz w:val="13"/>
          <w:szCs w:val="13"/>
        </w:rPr>
        <w:t>) elolvasta, az abban foglaltakat tudomásul vette.</w:t>
      </w:r>
      <w:r w:rsidRPr="00AF143B">
        <w:rPr>
          <w:rFonts w:asciiTheme="minorHAnsi" w:hAnsiTheme="minorHAnsi" w:cstheme="minorHAnsi"/>
          <w:sz w:val="13"/>
          <w:szCs w:val="13"/>
        </w:rPr>
        <w:t xml:space="preserve"> </w:t>
      </w:r>
      <w:r w:rsidR="00AF143B" w:rsidRPr="00AF143B">
        <w:rPr>
          <w:rFonts w:asciiTheme="minorHAnsi" w:hAnsiTheme="minorHAnsi" w:cstheme="minorHAnsi"/>
          <w:sz w:val="13"/>
          <w:szCs w:val="13"/>
        </w:rPr>
        <w:br/>
      </w:r>
      <w:r w:rsidRPr="00AF143B">
        <w:rPr>
          <w:rFonts w:asciiTheme="minorHAnsi" w:hAnsiTheme="minorHAnsi" w:cstheme="minorHAnsi"/>
          <w:sz w:val="13"/>
          <w:szCs w:val="13"/>
        </w:rPr>
        <w:t xml:space="preserve">Előfizető engedélyezi és kéri, hogy jelen határozott idejű szerződés, annak lejáratakor újbóli 1 éves határozott idejű szerződéssé alakuljon a </w:t>
      </w:r>
      <w:r w:rsidR="00AF143B" w:rsidRPr="00AF143B">
        <w:rPr>
          <w:rFonts w:asciiTheme="minorHAnsi" w:hAnsiTheme="minorHAnsi" w:cstheme="minorHAnsi"/>
          <w:sz w:val="13"/>
          <w:szCs w:val="13"/>
        </w:rPr>
        <w:t>QueSoft</w:t>
      </w:r>
      <w:r w:rsidRPr="00AF143B">
        <w:rPr>
          <w:rFonts w:asciiTheme="minorHAnsi" w:hAnsiTheme="minorHAnsi" w:cstheme="minorHAnsi"/>
          <w:sz w:val="13"/>
          <w:szCs w:val="13"/>
        </w:rPr>
        <w:t xml:space="preserve"> Kft majdani aktuális díjszabását figyelembe véve, amennyiben ezt nem kéri a lejárat előtt legkésőbb 30 nappal köteles a hosszabbításról írásban nyilatkozni.</w:t>
      </w:r>
    </w:p>
    <w:p w14:paraId="1287C834" w14:textId="77777777" w:rsidR="00807C1E" w:rsidRPr="00AF143B" w:rsidRDefault="00807C1E" w:rsidP="00AF143B">
      <w:pPr>
        <w:rPr>
          <w:rFonts w:asciiTheme="minorHAnsi" w:hAnsiTheme="minorHAnsi" w:cstheme="minorHAnsi"/>
          <w:sz w:val="13"/>
          <w:szCs w:val="13"/>
        </w:rPr>
      </w:pPr>
      <w:r w:rsidRPr="00AF143B">
        <w:rPr>
          <w:rFonts w:asciiTheme="minorHAnsi" w:hAnsiTheme="minorHAnsi" w:cstheme="minorHAnsi"/>
          <w:sz w:val="13"/>
          <w:szCs w:val="13"/>
        </w:rPr>
        <w:t>Jelen szolgáltatási szerződést a Felek - mint ügyleti akaratukkal mindenben megegyezőt - jóváhagyólag írták alá.</w:t>
      </w:r>
    </w:p>
    <w:p w14:paraId="7E1828C3" w14:textId="77777777" w:rsidR="006A489D" w:rsidRDefault="006A489D" w:rsidP="00AF143B">
      <w:pPr>
        <w:rPr>
          <w:rFonts w:asciiTheme="minorHAnsi" w:hAnsiTheme="minorHAnsi" w:cstheme="minorHAnsi"/>
          <w:sz w:val="13"/>
          <w:szCs w:val="13"/>
        </w:rPr>
      </w:pPr>
      <w:r w:rsidRPr="00AF143B">
        <w:rPr>
          <w:rFonts w:asciiTheme="minorHAnsi" w:hAnsiTheme="minorHAnsi" w:cstheme="minorHAnsi"/>
          <w:sz w:val="13"/>
          <w:szCs w:val="13"/>
        </w:rPr>
        <w:t xml:space="preserve">A Megrendelő tudomásul veszi, hogy a </w:t>
      </w:r>
      <w:r w:rsidR="00AF143B" w:rsidRPr="00AF143B">
        <w:rPr>
          <w:rFonts w:asciiTheme="minorHAnsi" w:hAnsiTheme="minorHAnsi" w:cstheme="minorHAnsi"/>
          <w:sz w:val="13"/>
          <w:szCs w:val="13"/>
        </w:rPr>
        <w:t>QueSoft</w:t>
      </w:r>
      <w:r w:rsidRPr="00AF143B">
        <w:rPr>
          <w:rFonts w:asciiTheme="minorHAnsi" w:hAnsiTheme="minorHAnsi" w:cstheme="minorHAnsi"/>
          <w:sz w:val="13"/>
          <w:szCs w:val="13"/>
        </w:rPr>
        <w:t xml:space="preserve"> Kft. nem kíván 16. életévét be nem töltött személlyel szerződést kötni, ezért a megrendelő, illetve a nem magánszemély megrendelő képviseletében eljáró személy a megrendelés leadásával kijelenti, hogy 16. életévét betöltött személy, ezen tény valóságáért szavatol és tudomásul veszi, hogy mivel a </w:t>
      </w:r>
      <w:r w:rsidR="00AF143B" w:rsidRPr="00AF143B">
        <w:rPr>
          <w:rFonts w:asciiTheme="minorHAnsi" w:hAnsiTheme="minorHAnsi" w:cstheme="minorHAnsi"/>
          <w:sz w:val="13"/>
          <w:szCs w:val="13"/>
        </w:rPr>
        <w:t>QueSoft</w:t>
      </w:r>
      <w:r w:rsidRPr="00AF143B">
        <w:rPr>
          <w:rFonts w:asciiTheme="minorHAnsi" w:hAnsiTheme="minorHAnsi" w:cstheme="minorHAnsi"/>
          <w:sz w:val="13"/>
          <w:szCs w:val="13"/>
        </w:rPr>
        <w:t xml:space="preserve"> Kft-nek nem áll módjában ezen nyilatkozat helyességét ellenőrizni ezért felelősséget vállal valamennyi, a valótlan nyilatkozattételből fakadó következményért. A Megrendelő tudomásul veszi továbbá, hogy a </w:t>
      </w:r>
      <w:r w:rsidR="00AF143B" w:rsidRPr="00AF143B">
        <w:rPr>
          <w:rFonts w:asciiTheme="minorHAnsi" w:hAnsiTheme="minorHAnsi" w:cstheme="minorHAnsi"/>
          <w:sz w:val="13"/>
          <w:szCs w:val="13"/>
        </w:rPr>
        <w:t>QueSoft</w:t>
      </w:r>
      <w:r w:rsidRPr="00AF143B">
        <w:rPr>
          <w:rFonts w:asciiTheme="minorHAnsi" w:hAnsiTheme="minorHAnsi" w:cstheme="minorHAnsi"/>
          <w:sz w:val="13"/>
          <w:szCs w:val="13"/>
        </w:rPr>
        <w:t xml:space="preserve"> Kft. jogosult azonnali hatályú elállási jog gyakorlására, ha tudomására jut, hogy a megrendelő ezen körülményre vonatkozóan valótlan nyilatkozatot tett.</w:t>
      </w:r>
    </w:p>
    <w:p w14:paraId="772A6A88" w14:textId="77777777" w:rsidR="00BA26C6" w:rsidRPr="00AF143B" w:rsidRDefault="00BA26C6" w:rsidP="00AF143B">
      <w:pPr>
        <w:rPr>
          <w:rFonts w:asciiTheme="minorHAnsi" w:hAnsiTheme="minorHAnsi" w:cstheme="minorHAnsi"/>
          <w:sz w:val="13"/>
          <w:szCs w:val="13"/>
        </w:rPr>
      </w:pPr>
    </w:p>
    <w:p w14:paraId="7FE0B1AE" w14:textId="77777777" w:rsidR="00AF143B" w:rsidRPr="00DF2BF9" w:rsidRDefault="00AF143B">
      <w:pPr>
        <w:rPr>
          <w:rFonts w:asciiTheme="minorHAnsi" w:hAnsiTheme="minorHAnsi" w:cstheme="minorHAnsi"/>
          <w:color w:val="000000"/>
          <w:sz w:val="16"/>
          <w:szCs w:val="16"/>
        </w:rPr>
      </w:pPr>
    </w:p>
    <w:p w14:paraId="6A0D4F2D" w14:textId="77777777" w:rsidR="00807C1E" w:rsidRPr="00DF2BF9" w:rsidRDefault="00807C1E">
      <w:pPr>
        <w:rPr>
          <w:rFonts w:asciiTheme="minorHAnsi" w:hAnsiTheme="minorHAnsi" w:cstheme="minorHAnsi"/>
          <w:color w:val="000000"/>
          <w:sz w:val="16"/>
          <w:szCs w:val="16"/>
        </w:rPr>
      </w:pPr>
      <w:r w:rsidRPr="00DF2BF9">
        <w:rPr>
          <w:rFonts w:asciiTheme="minorHAnsi" w:hAnsiTheme="minorHAnsi" w:cstheme="minorHAnsi"/>
          <w:color w:val="000000"/>
          <w:sz w:val="16"/>
          <w:szCs w:val="16"/>
        </w:rPr>
        <w:t>Kelt:  ..........................</w:t>
      </w:r>
      <w:r w:rsidR="00AF143B">
        <w:rPr>
          <w:rFonts w:asciiTheme="minorHAnsi" w:hAnsiTheme="minorHAnsi" w:cstheme="minorHAnsi"/>
          <w:color w:val="000000"/>
          <w:sz w:val="16"/>
          <w:szCs w:val="16"/>
        </w:rPr>
        <w:t>, ..............év ......................hó ...................nap</w:t>
      </w:r>
      <w:r w:rsidRPr="00DF2BF9">
        <w:rPr>
          <w:rFonts w:asciiTheme="minorHAnsi" w:hAnsiTheme="minorHAnsi" w:cstheme="minorHAnsi"/>
          <w:color w:val="000000"/>
          <w:sz w:val="16"/>
          <w:szCs w:val="16"/>
        </w:rPr>
        <w:tab/>
      </w:r>
      <w:r w:rsidR="00AF143B">
        <w:rPr>
          <w:rFonts w:asciiTheme="minorHAnsi" w:hAnsiTheme="minorHAnsi" w:cstheme="minorHAnsi"/>
          <w:color w:val="000000"/>
          <w:sz w:val="16"/>
          <w:szCs w:val="16"/>
        </w:rPr>
        <w:tab/>
      </w:r>
      <w:r w:rsidR="00AF143B">
        <w:rPr>
          <w:rFonts w:asciiTheme="minorHAnsi" w:hAnsiTheme="minorHAnsi" w:cstheme="minorHAnsi"/>
          <w:color w:val="000000"/>
          <w:sz w:val="16"/>
          <w:szCs w:val="16"/>
        </w:rPr>
        <w:tab/>
      </w:r>
      <w:r w:rsidRPr="00DF2BF9">
        <w:rPr>
          <w:rFonts w:asciiTheme="minorHAnsi" w:hAnsiTheme="minorHAnsi" w:cstheme="minorHAnsi"/>
          <w:color w:val="000000"/>
          <w:sz w:val="16"/>
          <w:szCs w:val="16"/>
        </w:rPr>
        <w:tab/>
      </w:r>
      <w:r w:rsidRPr="00DF2BF9">
        <w:rPr>
          <w:rFonts w:asciiTheme="minorHAnsi" w:hAnsiTheme="minorHAnsi" w:cstheme="minorHAnsi"/>
          <w:color w:val="000000"/>
          <w:sz w:val="16"/>
          <w:szCs w:val="16"/>
        </w:rPr>
        <w:tab/>
        <w:t>.............................................</w:t>
      </w:r>
    </w:p>
    <w:p w14:paraId="1BA37201" w14:textId="77777777" w:rsidR="00807C1E" w:rsidRPr="00DF2BF9" w:rsidRDefault="00807C1E">
      <w:pPr>
        <w:tabs>
          <w:tab w:val="center" w:pos="2880"/>
          <w:tab w:val="center" w:pos="8460"/>
        </w:tabs>
        <w:rPr>
          <w:rFonts w:asciiTheme="minorHAnsi" w:hAnsiTheme="minorHAnsi" w:cstheme="minorHAnsi"/>
          <w:color w:val="000000"/>
          <w:sz w:val="14"/>
          <w:szCs w:val="14"/>
        </w:rPr>
      </w:pPr>
      <w:r w:rsidRPr="00DF2BF9">
        <w:rPr>
          <w:rFonts w:asciiTheme="minorHAnsi" w:hAnsiTheme="minorHAnsi" w:cstheme="minorHAnsi"/>
          <w:color w:val="000000"/>
          <w:sz w:val="16"/>
          <w:szCs w:val="16"/>
        </w:rPr>
        <w:tab/>
        <w:t xml:space="preserve">                                                                                                                                                </w:t>
      </w:r>
      <w:r w:rsidRPr="00DF2BF9">
        <w:rPr>
          <w:rFonts w:asciiTheme="minorHAnsi" w:hAnsiTheme="minorHAnsi" w:cstheme="minorHAnsi"/>
          <w:color w:val="000000"/>
          <w:sz w:val="14"/>
          <w:szCs w:val="14"/>
        </w:rPr>
        <w:t xml:space="preserve">        </w:t>
      </w:r>
      <w:r w:rsidR="00AF143B">
        <w:rPr>
          <w:rFonts w:asciiTheme="minorHAnsi" w:hAnsiTheme="minorHAnsi" w:cstheme="minorHAnsi"/>
          <w:color w:val="000000"/>
          <w:sz w:val="14"/>
          <w:szCs w:val="14"/>
        </w:rPr>
        <w:t xml:space="preserve">                                                        </w:t>
      </w:r>
      <w:r w:rsidRPr="00DF2BF9">
        <w:rPr>
          <w:rFonts w:asciiTheme="minorHAnsi" w:hAnsiTheme="minorHAnsi" w:cstheme="minorHAnsi"/>
          <w:color w:val="000000"/>
          <w:sz w:val="14"/>
          <w:szCs w:val="14"/>
        </w:rPr>
        <w:t xml:space="preserve">  </w:t>
      </w:r>
      <w:r w:rsidR="00AF143B">
        <w:rPr>
          <w:rFonts w:asciiTheme="minorHAnsi" w:hAnsiTheme="minorHAnsi" w:cstheme="minorHAnsi"/>
          <w:color w:val="000000"/>
          <w:sz w:val="14"/>
          <w:szCs w:val="14"/>
        </w:rPr>
        <w:t xml:space="preserve">                              </w:t>
      </w:r>
      <w:r w:rsidRPr="00DF2BF9">
        <w:rPr>
          <w:rFonts w:asciiTheme="minorHAnsi" w:hAnsiTheme="minorHAnsi" w:cstheme="minorHAnsi"/>
          <w:color w:val="000000"/>
          <w:sz w:val="14"/>
          <w:szCs w:val="14"/>
        </w:rPr>
        <w:t xml:space="preserve"> Igénylő aláírása</w:t>
      </w:r>
    </w:p>
    <w:sectPr w:rsidR="00807C1E" w:rsidRPr="00DF2BF9" w:rsidSect="007621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2240" w:h="15840"/>
      <w:pgMar w:top="284" w:right="902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B53F55" w14:textId="77777777" w:rsidR="00D93BFD" w:rsidRDefault="00D93BFD" w:rsidP="00DC7B80">
      <w:r>
        <w:separator/>
      </w:r>
    </w:p>
  </w:endnote>
  <w:endnote w:type="continuationSeparator" w:id="0">
    <w:p w14:paraId="12A2B5D3" w14:textId="77777777" w:rsidR="00D93BFD" w:rsidRDefault="00D93BFD" w:rsidP="00DC7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DPLP+TimesNewRoman">
    <w:altName w:val="Times New Roman"/>
    <w:panose1 w:val="020B0604020202020204"/>
    <w:charset w:val="00"/>
    <w:family w:val="roman"/>
    <w:pitch w:val="default"/>
    <w:sig w:usb0="00000000" w:usb1="00000000" w:usb2="00000000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6BC479" w14:textId="77777777" w:rsidR="00DC7B80" w:rsidRDefault="00DC7B8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97CFED" w14:textId="77777777" w:rsidR="00DC7B80" w:rsidRDefault="00DC7B80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8EDEE7" w14:textId="77777777" w:rsidR="00DC7B80" w:rsidRDefault="00DC7B8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00CD9D" w14:textId="77777777" w:rsidR="00D93BFD" w:rsidRDefault="00D93BFD" w:rsidP="00DC7B80">
      <w:r>
        <w:separator/>
      </w:r>
    </w:p>
  </w:footnote>
  <w:footnote w:type="continuationSeparator" w:id="0">
    <w:p w14:paraId="2C355F5D" w14:textId="77777777" w:rsidR="00D93BFD" w:rsidRDefault="00D93BFD" w:rsidP="00DC7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61CAB4" w14:textId="77777777" w:rsidR="00DC7B80" w:rsidRDefault="00DC7B8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274363" w14:textId="77777777" w:rsidR="00DC7B80" w:rsidRDefault="00DC7B80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472554" w14:textId="77777777" w:rsidR="00DC7B80" w:rsidRDefault="00DC7B8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91241D"/>
    <w:multiLevelType w:val="multilevel"/>
    <w:tmpl w:val="0000000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Cmsor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92722826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spaceForUL/>
    <w:doNotLeaveBackslashAlon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74E9"/>
    <w:rsid w:val="00013624"/>
    <w:rsid w:val="00074DEB"/>
    <w:rsid w:val="00093352"/>
    <w:rsid w:val="000A1C7D"/>
    <w:rsid w:val="000E37FA"/>
    <w:rsid w:val="00172A27"/>
    <w:rsid w:val="001E239B"/>
    <w:rsid w:val="001E68DC"/>
    <w:rsid w:val="0021290C"/>
    <w:rsid w:val="002472D1"/>
    <w:rsid w:val="002861C0"/>
    <w:rsid w:val="00287515"/>
    <w:rsid w:val="002A2D32"/>
    <w:rsid w:val="002B1605"/>
    <w:rsid w:val="003066F7"/>
    <w:rsid w:val="00357472"/>
    <w:rsid w:val="00372817"/>
    <w:rsid w:val="003949A0"/>
    <w:rsid w:val="003963A3"/>
    <w:rsid w:val="003A12EC"/>
    <w:rsid w:val="004209F9"/>
    <w:rsid w:val="00437EB1"/>
    <w:rsid w:val="00443E0E"/>
    <w:rsid w:val="00482129"/>
    <w:rsid w:val="004906BE"/>
    <w:rsid w:val="004A575F"/>
    <w:rsid w:val="0051002B"/>
    <w:rsid w:val="005654F0"/>
    <w:rsid w:val="00580E49"/>
    <w:rsid w:val="005A3B3C"/>
    <w:rsid w:val="005D43A1"/>
    <w:rsid w:val="00627EF6"/>
    <w:rsid w:val="006948F6"/>
    <w:rsid w:val="006A489D"/>
    <w:rsid w:val="006C4148"/>
    <w:rsid w:val="007206E6"/>
    <w:rsid w:val="00744109"/>
    <w:rsid w:val="00756AD3"/>
    <w:rsid w:val="007621AD"/>
    <w:rsid w:val="007758DC"/>
    <w:rsid w:val="0079050B"/>
    <w:rsid w:val="007C2D6A"/>
    <w:rsid w:val="007D540A"/>
    <w:rsid w:val="007E1473"/>
    <w:rsid w:val="00807C1E"/>
    <w:rsid w:val="00865509"/>
    <w:rsid w:val="008C4CED"/>
    <w:rsid w:val="008D03C9"/>
    <w:rsid w:val="008D0DF2"/>
    <w:rsid w:val="008D1DED"/>
    <w:rsid w:val="008F4090"/>
    <w:rsid w:val="00914AED"/>
    <w:rsid w:val="00916C8D"/>
    <w:rsid w:val="00927747"/>
    <w:rsid w:val="0099530B"/>
    <w:rsid w:val="009E33D7"/>
    <w:rsid w:val="00A210C4"/>
    <w:rsid w:val="00A22AA9"/>
    <w:rsid w:val="00A955A1"/>
    <w:rsid w:val="00AF143B"/>
    <w:rsid w:val="00AF201D"/>
    <w:rsid w:val="00B5168D"/>
    <w:rsid w:val="00B56658"/>
    <w:rsid w:val="00B82398"/>
    <w:rsid w:val="00B84C65"/>
    <w:rsid w:val="00BA26C6"/>
    <w:rsid w:val="00BB594E"/>
    <w:rsid w:val="00BD314C"/>
    <w:rsid w:val="00C161F1"/>
    <w:rsid w:val="00C17F10"/>
    <w:rsid w:val="00C21EA5"/>
    <w:rsid w:val="00CB3E6B"/>
    <w:rsid w:val="00CC208C"/>
    <w:rsid w:val="00D25557"/>
    <w:rsid w:val="00D61380"/>
    <w:rsid w:val="00D93BFD"/>
    <w:rsid w:val="00DC7B80"/>
    <w:rsid w:val="00DE170E"/>
    <w:rsid w:val="00DE4071"/>
    <w:rsid w:val="00DF2BF9"/>
    <w:rsid w:val="00E075B8"/>
    <w:rsid w:val="00E1328C"/>
    <w:rsid w:val="00E5547D"/>
    <w:rsid w:val="00E87D7A"/>
    <w:rsid w:val="00EC6EA3"/>
    <w:rsid w:val="00F57AB6"/>
    <w:rsid w:val="00F62E41"/>
    <w:rsid w:val="00F83A8B"/>
    <w:rsid w:val="00FE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,"/>
  <w:listSeparator w:val=";"/>
  <w14:docId w14:val="3C0D9EB6"/>
  <w15:chartTrackingRefBased/>
  <w15:docId w15:val="{5CEAED3D-37D7-BF48-A116-C56177FB7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autoSpaceDE w:val="0"/>
    </w:pPr>
    <w:rPr>
      <w:kern w:val="1"/>
      <w:lang w:eastAsia="zh-CN"/>
    </w:rPr>
  </w:style>
  <w:style w:type="paragraph" w:styleId="Cmsor1">
    <w:name w:val="heading 1"/>
    <w:basedOn w:val="Norml"/>
    <w:next w:val="Norml"/>
    <w:qFormat/>
    <w:pPr>
      <w:widowControl w:val="0"/>
      <w:numPr>
        <w:numId w:val="1"/>
      </w:numPr>
      <w:tabs>
        <w:tab w:val="left" w:pos="0"/>
      </w:tabs>
      <w:jc w:val="center"/>
      <w:outlineLvl w:val="0"/>
    </w:pPr>
    <w:rPr>
      <w:sz w:val="36"/>
      <w:szCs w:val="36"/>
    </w:rPr>
  </w:style>
  <w:style w:type="paragraph" w:styleId="Cmsor2">
    <w:name w:val="heading 2"/>
    <w:basedOn w:val="Norml"/>
    <w:next w:val="Norml"/>
    <w:qFormat/>
    <w:pPr>
      <w:widowControl w:val="0"/>
      <w:numPr>
        <w:ilvl w:val="1"/>
        <w:numId w:val="1"/>
      </w:numPr>
      <w:tabs>
        <w:tab w:val="left" w:pos="0"/>
      </w:tabs>
      <w:ind w:left="270" w:hanging="27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qFormat/>
    <w:pPr>
      <w:widowControl w:val="0"/>
      <w:numPr>
        <w:ilvl w:val="2"/>
        <w:numId w:val="1"/>
      </w:numPr>
      <w:tabs>
        <w:tab w:val="left" w:pos="0"/>
      </w:tabs>
      <w:ind w:left="585" w:hanging="225"/>
      <w:outlineLvl w:val="2"/>
    </w:pPr>
  </w:style>
  <w:style w:type="paragraph" w:styleId="Cmsor4">
    <w:name w:val="heading 4"/>
    <w:basedOn w:val="Norml"/>
    <w:next w:val="Norml"/>
    <w:qFormat/>
    <w:pPr>
      <w:widowControl w:val="0"/>
      <w:numPr>
        <w:ilvl w:val="3"/>
        <w:numId w:val="1"/>
      </w:numPr>
      <w:tabs>
        <w:tab w:val="left" w:pos="0"/>
      </w:tabs>
      <w:ind w:left="900" w:hanging="180"/>
      <w:outlineLvl w:val="3"/>
    </w:pPr>
    <w:rPr>
      <w:sz w:val="18"/>
      <w:szCs w:val="18"/>
    </w:rPr>
  </w:style>
  <w:style w:type="paragraph" w:styleId="Cmsor5">
    <w:name w:val="heading 5"/>
    <w:basedOn w:val="Norml"/>
    <w:next w:val="Norml"/>
    <w:qFormat/>
    <w:pPr>
      <w:widowControl w:val="0"/>
      <w:numPr>
        <w:ilvl w:val="4"/>
        <w:numId w:val="1"/>
      </w:numPr>
      <w:tabs>
        <w:tab w:val="left" w:pos="0"/>
      </w:tabs>
      <w:ind w:left="1260" w:hanging="180"/>
      <w:outlineLvl w:val="4"/>
    </w:pPr>
    <w:rPr>
      <w:sz w:val="16"/>
      <w:szCs w:val="16"/>
    </w:rPr>
  </w:style>
  <w:style w:type="paragraph" w:styleId="Cmsor6">
    <w:name w:val="heading 6"/>
    <w:basedOn w:val="Norml"/>
    <w:next w:val="Norml"/>
    <w:qFormat/>
    <w:pPr>
      <w:widowControl w:val="0"/>
      <w:numPr>
        <w:ilvl w:val="5"/>
        <w:numId w:val="1"/>
      </w:numPr>
      <w:tabs>
        <w:tab w:val="left" w:pos="0"/>
      </w:tabs>
      <w:ind w:left="1620" w:hanging="180"/>
      <w:outlineLvl w:val="5"/>
    </w:pPr>
    <w:rPr>
      <w:sz w:val="14"/>
      <w:szCs w:val="14"/>
    </w:rPr>
  </w:style>
  <w:style w:type="paragraph" w:styleId="Cmsor7">
    <w:name w:val="heading 7"/>
    <w:basedOn w:val="Norml"/>
    <w:next w:val="Norml"/>
    <w:qFormat/>
    <w:pPr>
      <w:keepNext/>
      <w:numPr>
        <w:ilvl w:val="6"/>
        <w:numId w:val="1"/>
      </w:numPr>
      <w:tabs>
        <w:tab w:val="left" w:pos="0"/>
      </w:tabs>
      <w:spacing w:line="360" w:lineRule="auto"/>
      <w:jc w:val="both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qFormat/>
    <w:pPr>
      <w:keepNext/>
      <w:numPr>
        <w:ilvl w:val="7"/>
        <w:numId w:val="1"/>
      </w:numPr>
      <w:tabs>
        <w:tab w:val="left" w:pos="0"/>
      </w:tabs>
      <w:spacing w:line="360" w:lineRule="auto"/>
      <w:jc w:val="both"/>
      <w:outlineLvl w:val="7"/>
    </w:pPr>
    <w:rPr>
      <w:b/>
      <w:bCs/>
      <w:sz w:val="28"/>
      <w:szCs w:val="28"/>
    </w:rPr>
  </w:style>
  <w:style w:type="paragraph" w:styleId="Cmsor9">
    <w:name w:val="heading 9"/>
    <w:basedOn w:val="Norml"/>
    <w:next w:val="Norml"/>
    <w:qFormat/>
    <w:pPr>
      <w:keepNext/>
      <w:numPr>
        <w:ilvl w:val="8"/>
        <w:numId w:val="1"/>
      </w:numPr>
      <w:tabs>
        <w:tab w:val="left" w:pos="0"/>
      </w:tabs>
      <w:spacing w:line="360" w:lineRule="auto"/>
      <w:jc w:val="both"/>
      <w:outlineLvl w:val="8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27z5">
    <w:name w:val="WW8Num27z5"/>
    <w:rPr>
      <w:rFonts w:ascii="Wingdings" w:hAnsi="Wingdings" w:cs="Wingdings"/>
    </w:rPr>
  </w:style>
  <w:style w:type="character" w:customStyle="1" w:styleId="WW-Absatz-Standardschriftart11111">
    <w:name w:val="WW-Absatz-Standardschriftart11111"/>
  </w:style>
  <w:style w:type="character" w:customStyle="1" w:styleId="WW8Num23z0">
    <w:name w:val="WW8Num23z0"/>
    <w:rPr>
      <w:rFonts w:ascii="Wingdings" w:hAnsi="Wingdings" w:cs="Wingdings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-Absatz-Standardschriftart111">
    <w:name w:val="WW-Absatz-Standardschriftart111"/>
  </w:style>
  <w:style w:type="character" w:customStyle="1" w:styleId="WW8Num24z0">
    <w:name w:val="WW8Num24z0"/>
    <w:rPr>
      <w:rFonts w:ascii="Wingdings" w:hAnsi="Wingdings" w:cs="Wingdings"/>
    </w:rPr>
  </w:style>
  <w:style w:type="character" w:customStyle="1" w:styleId="WW8NumSt4z0">
    <w:name w:val="WW8NumSt4z0"/>
    <w:rPr>
      <w:rFonts w:ascii="Times New Roman" w:hAnsi="Times New Roman" w:cs="Times New Roman"/>
      <w:sz w:val="40"/>
      <w:szCs w:val="40"/>
    </w:rPr>
  </w:style>
  <w:style w:type="character" w:customStyle="1" w:styleId="WW8Num19z0">
    <w:name w:val="WW8Num19z0"/>
    <w:rPr>
      <w:rFonts w:ascii="Symbol" w:hAnsi="Symbol" w:cs="Symbol"/>
    </w:rPr>
  </w:style>
  <w:style w:type="character" w:customStyle="1" w:styleId="WW-Absatz-Standardschriftart1">
    <w:name w:val="WW-Absatz-Standardschriftart1"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1z0">
    <w:name w:val="WW8Num11z0"/>
    <w:rPr>
      <w:rFonts w:ascii="Verdana" w:eastAsia="Times New Roman" w:hAnsi="Verdana" w:cs="Verdana"/>
      <w:color w:val="auto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-Absatz-Standardschriftart111111">
    <w:name w:val="WW-Absatz-Standardschriftart111111"/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29z0">
    <w:name w:val="WW8Num29z0"/>
    <w:rPr>
      <w:rFonts w:ascii="Verdana" w:eastAsia="Times New Roman" w:hAnsi="Verdana" w:cs="Verdana"/>
      <w:color w:val="auto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8z0">
    <w:name w:val="WW8Num28z0"/>
    <w:rPr>
      <w:rFonts w:ascii="Wingdings" w:hAnsi="Wingdings" w:cs="Wingdings"/>
    </w:rPr>
  </w:style>
  <w:style w:type="character" w:customStyle="1" w:styleId="WW-Absatz-Standardschriftart11111111">
    <w:name w:val="WW-Absatz-Standardschriftart11111111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St1z0">
    <w:name w:val="WW8NumSt1z0"/>
    <w:rPr>
      <w:rFonts w:ascii="Times New Roman" w:hAnsi="Times New Roman" w:cs="Times New Roman"/>
      <w:sz w:val="20"/>
      <w:szCs w:val="20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-Absatz-Standardschriftart1111111111">
    <w:name w:val="WW-Absatz-Standardschriftart1111111111"/>
  </w:style>
  <w:style w:type="character" w:styleId="Hiperhivatkozs">
    <w:name w:val="Hyperlink"/>
    <w:rPr>
      <w:color w:val="0000FF"/>
      <w:u w:val="single"/>
    </w:rPr>
  </w:style>
  <w:style w:type="character" w:customStyle="1" w:styleId="WW8Num27z4">
    <w:name w:val="WW8Num27z4"/>
    <w:rPr>
      <w:rFonts w:ascii="Courier New" w:hAnsi="Courier New" w:cs="Courier New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-Absatz-Standardschriftart11111111111">
    <w:name w:val="WW-Absatz-Standardschriftart11111111111"/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1">
    <w:name w:val="WW-Absatz-Standardschriftart1111111111111"/>
  </w:style>
  <w:style w:type="character" w:customStyle="1" w:styleId="WW8NumSt3z0">
    <w:name w:val="WW8NumSt3z0"/>
    <w:rPr>
      <w:rFonts w:ascii="Times New Roman" w:hAnsi="Times New Roman" w:cs="Times New Roman"/>
      <w:sz w:val="36"/>
      <w:szCs w:val="36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27z0">
    <w:name w:val="WW8Num27z0"/>
    <w:rPr>
      <w:rFonts w:ascii="Symbol" w:hAnsi="Symbol" w:cs="Symbol"/>
    </w:rPr>
  </w:style>
  <w:style w:type="character" w:customStyle="1" w:styleId="WW-Absatz-Standardschriftart1111111">
    <w:name w:val="WW-Absatz-Standardschriftart1111111"/>
  </w:style>
  <w:style w:type="character" w:customStyle="1" w:styleId="WW8Num10z0">
    <w:name w:val="WW8Num10z0"/>
    <w:rPr>
      <w:rFonts w:ascii="Arial" w:eastAsia="Times New Roman" w:hAnsi="Arial" w:cs="Arial"/>
    </w:rPr>
  </w:style>
  <w:style w:type="character" w:customStyle="1" w:styleId="WW-Absatz-Standardschriftart11">
    <w:name w:val="WW-Absatz-Standardschriftart11"/>
  </w:style>
  <w:style w:type="character" w:customStyle="1" w:styleId="WW8Num4z0">
    <w:name w:val="WW8Num4z0"/>
    <w:rPr>
      <w:rFonts w:ascii="Symbol" w:hAnsi="Symbol" w:cs="Symbol"/>
    </w:rPr>
  </w:style>
  <w:style w:type="character" w:styleId="Mrltotthiperhivatkozs">
    <w:name w:val="FollowedHyperlink"/>
    <w:rPr>
      <w:color w:val="800080"/>
      <w:u w:val="single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Bekezdsalapbettpusa2">
    <w:name w:val="Bekezdés alapbetűtípusa2"/>
  </w:style>
  <w:style w:type="character" w:customStyle="1" w:styleId="WW8NumSt2z0">
    <w:name w:val="WW8NumSt2z0"/>
    <w:rPr>
      <w:rFonts w:ascii="Times New Roman" w:hAnsi="Times New Roman" w:cs="Times New Roman"/>
      <w:sz w:val="40"/>
      <w:szCs w:val="40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-Absatz-Standardschriftart111111111111">
    <w:name w:val="WW-Absatz-Standardschriftart111111111111"/>
  </w:style>
  <w:style w:type="character" w:customStyle="1" w:styleId="Felsorolsjel">
    <w:name w:val="Felsorolásjel"/>
    <w:rPr>
      <w:rFonts w:ascii="OpenSymbol" w:eastAsia="OpenSymbol" w:hAnsi="OpenSymbol" w:cs="OpenSymbol"/>
    </w:rPr>
  </w:style>
  <w:style w:type="character" w:customStyle="1" w:styleId="WW8Num30z0">
    <w:name w:val="WW8Num30z0"/>
    <w:rPr>
      <w:rFonts w:ascii="Symbol" w:hAnsi="Symbol" w:cs="Symbol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Absatz-Standardschriftart">
    <w:name w:val="Absatz-Standardschriftart"/>
  </w:style>
  <w:style w:type="character" w:customStyle="1" w:styleId="WW8Num29z3">
    <w:name w:val="WW8Num29z3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St5z0">
    <w:name w:val="WW8NumSt5z0"/>
    <w:rPr>
      <w:rFonts w:ascii="Times New Roman" w:hAnsi="Times New Roman" w:cs="Times New Roman"/>
      <w:sz w:val="36"/>
      <w:szCs w:val="36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Bekezdsalapbettpusa1">
    <w:name w:val="Bekezdés alapbetűtípusa1"/>
  </w:style>
  <w:style w:type="character" w:customStyle="1" w:styleId="Bekezdsalapbettpusa3">
    <w:name w:val="Bekezdés alapbetűtípusa3"/>
  </w:style>
  <w:style w:type="character" w:customStyle="1" w:styleId="WW-Absatz-Standardschriftart">
    <w:name w:val="WW-Absatz-Standardschriftart"/>
  </w:style>
  <w:style w:type="character" w:customStyle="1" w:styleId="WW-Absatz-Standardschriftart1111">
    <w:name w:val="WW-Absatz-Standardschriftart1111"/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customStyle="1" w:styleId="Szvegtrzs31">
    <w:name w:val="Szövegtörzs 31"/>
    <w:basedOn w:val="Norml"/>
    <w:rPr>
      <w:rFonts w:ascii="Arial" w:hAnsi="Arial" w:cs="Arial"/>
      <w:sz w:val="16"/>
      <w:szCs w:val="16"/>
    </w:rPr>
  </w:style>
  <w:style w:type="paragraph" w:customStyle="1" w:styleId="NormalIMP">
    <w:name w:val="Normal_IMP"/>
    <w:basedOn w:val="NormalCharChar"/>
    <w:next w:val="NormalCharChar"/>
    <w:rPr>
      <w:rFonts w:cs="Times New Roman"/>
      <w:color w:val="auto"/>
    </w:rPr>
  </w:style>
  <w:style w:type="paragraph" w:customStyle="1" w:styleId="Kpalrs1">
    <w:name w:val="Képaláírás1"/>
    <w:basedOn w:val="Norml"/>
    <w:next w:val="Norml"/>
    <w:rPr>
      <w:b/>
      <w:bCs/>
      <w:sz w:val="24"/>
      <w:szCs w:val="24"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Buborkszveg1">
    <w:name w:val="Buborékszöveg1"/>
    <w:basedOn w:val="Norml"/>
    <w:rPr>
      <w:rFonts w:ascii="Tahoma" w:hAnsi="Tahoma" w:cs="Tahoma"/>
      <w:sz w:val="16"/>
      <w:szCs w:val="16"/>
    </w:rPr>
  </w:style>
  <w:style w:type="paragraph" w:customStyle="1" w:styleId="Tblzattartalom">
    <w:name w:val="Táblázattartalom"/>
    <w:basedOn w:val="Norml"/>
    <w:pPr>
      <w:suppressLineNumbers/>
    </w:pPr>
  </w:style>
  <w:style w:type="paragraph" w:styleId="Lista">
    <w:name w:val="List"/>
    <w:basedOn w:val="Szvegtrzs"/>
    <w:rPr>
      <w:rFonts w:cs="Tahoma"/>
    </w:rPr>
  </w:style>
  <w:style w:type="paragraph" w:styleId="Alcm">
    <w:name w:val="Subtitle"/>
    <w:basedOn w:val="Cmsor"/>
    <w:next w:val="Szvegtrzs"/>
    <w:qFormat/>
    <w:pPr>
      <w:jc w:val="center"/>
    </w:pPr>
    <w:rPr>
      <w:i/>
      <w:iCs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Szvegtrzs">
    <w:name w:val="Body Text"/>
    <w:basedOn w:val="Norml"/>
    <w:pPr>
      <w:jc w:val="both"/>
    </w:pPr>
    <w:rPr>
      <w:rFonts w:ascii="Arial" w:hAnsi="Arial" w:cs="Arial"/>
      <w:sz w:val="24"/>
      <w:szCs w:val="24"/>
    </w:rPr>
  </w:style>
  <w:style w:type="paragraph" w:styleId="Szvegtrzsbehzssal">
    <w:name w:val="Body Text Indent"/>
    <w:basedOn w:val="Norml"/>
    <w:pPr>
      <w:jc w:val="both"/>
    </w:pPr>
    <w:rPr>
      <w:rFonts w:ascii="Arial" w:hAnsi="Arial" w:cs="Arial"/>
      <w:sz w:val="14"/>
      <w:szCs w:val="14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Cm">
    <w:name w:val="Title"/>
    <w:basedOn w:val="Norml"/>
    <w:next w:val="Alcm"/>
    <w:qFormat/>
    <w:pPr>
      <w:jc w:val="center"/>
    </w:pPr>
    <w:rPr>
      <w:rFonts w:ascii="Arial" w:hAnsi="Arial" w:cs="Arial"/>
      <w:b/>
      <w:bCs/>
      <w:caps/>
      <w:sz w:val="26"/>
      <w:szCs w:val="26"/>
    </w:rPr>
  </w:style>
  <w:style w:type="paragraph" w:customStyle="1" w:styleId="NormalCharChar">
    <w:name w:val="Normal Char Char"/>
    <w:pPr>
      <w:suppressAutoHyphens/>
      <w:autoSpaceDE w:val="0"/>
    </w:pPr>
    <w:rPr>
      <w:rFonts w:ascii="INDPLP+TimesNewRoman" w:eastAsia="Arial" w:hAnsi="INDPLP+TimesNewRoman" w:cs="INDPLP+TimesNewRoman"/>
      <w:color w:val="000000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811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t@quesoft.h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536</Words>
  <Characters>3523</Characters>
  <Application>Microsoft Office Word</Application>
  <DocSecurity>0</DocSecurity>
  <PresentationFormat/>
  <Lines>220</Lines>
  <Paragraphs>86</Paragraphs>
  <Slides>0</Slides>
  <Notes>0</Notes>
  <HiddenSlides>0</HiddenSlides>
  <MMClips>0</MMClip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Links>
    <vt:vector size="24" baseType="variant">
      <vt:variant>
        <vt:i4>7929961</vt:i4>
      </vt:variant>
      <vt:variant>
        <vt:i4>9</vt:i4>
      </vt:variant>
      <vt:variant>
        <vt:i4>0</vt:i4>
      </vt:variant>
      <vt:variant>
        <vt:i4>5</vt:i4>
      </vt:variant>
      <vt:variant>
        <vt:lpwstr>http://dima.hu/</vt:lpwstr>
      </vt:variant>
      <vt:variant>
        <vt:lpwstr/>
      </vt:variant>
      <vt:variant>
        <vt:i4>7929961</vt:i4>
      </vt:variant>
      <vt:variant>
        <vt:i4>6</vt:i4>
      </vt:variant>
      <vt:variant>
        <vt:i4>0</vt:i4>
      </vt:variant>
      <vt:variant>
        <vt:i4>5</vt:i4>
      </vt:variant>
      <vt:variant>
        <vt:lpwstr>http://dima.hu/</vt:lpwstr>
      </vt:variant>
      <vt:variant>
        <vt:lpwstr/>
      </vt:variant>
      <vt:variant>
        <vt:i4>7929961</vt:i4>
      </vt:variant>
      <vt:variant>
        <vt:i4>3</vt:i4>
      </vt:variant>
      <vt:variant>
        <vt:i4>0</vt:i4>
      </vt:variant>
      <vt:variant>
        <vt:i4>5</vt:i4>
      </vt:variant>
      <vt:variant>
        <vt:lpwstr>http://dima.hu/</vt:lpwstr>
      </vt:variant>
      <vt:variant>
        <vt:lpwstr/>
      </vt:variant>
      <vt:variant>
        <vt:i4>5046380</vt:i4>
      </vt:variant>
      <vt:variant>
        <vt:i4>0</vt:i4>
      </vt:variant>
      <vt:variant>
        <vt:i4>0</vt:i4>
      </vt:variant>
      <vt:variant>
        <vt:i4>5</vt:i4>
      </vt:variant>
      <vt:variant>
        <vt:lpwstr>mailto:info@dima.hu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DiMa.hu Kft.</dc:creator>
  <cp:keywords/>
  <cp:lastModifiedBy>Kevin Simon</cp:lastModifiedBy>
  <cp:revision>22</cp:revision>
  <cp:lastPrinted>2019-02-13T07:23:00Z</cp:lastPrinted>
  <dcterms:created xsi:type="dcterms:W3CDTF">2020-10-10T16:34:00Z</dcterms:created>
  <dcterms:modified xsi:type="dcterms:W3CDTF">2026-10-07T07:54:00Z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1033-9.1.0.4056</vt:lpwstr>
  </property>
</Properties>
</file>